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??" w:hAnsi="??" w:eastAsia="Times New Roman" w:cs="??"/>
          <w:sz w:val="52"/>
          <w:szCs w:val="52"/>
        </w:rPr>
      </w:pPr>
      <w:r>
        <w:rPr>
          <w:rFonts w:ascii="??" w:hAnsi="??" w:eastAsia="Times New Roman" w:cs="??"/>
          <w:b/>
          <w:bCs/>
          <w:sz w:val="52"/>
          <w:szCs w:val="52"/>
        </w:rPr>
        <w:t>恩平市人力</w:t>
      </w:r>
      <w:r>
        <w:rPr>
          <w:rFonts w:hint="eastAsia" w:ascii="宋体" w:hAnsi="宋体" w:cs="宋体"/>
          <w:b/>
          <w:bCs/>
          <w:sz w:val="52"/>
          <w:szCs w:val="52"/>
        </w:rPr>
        <w:t>资</w:t>
      </w:r>
      <w:r>
        <w:rPr>
          <w:rFonts w:ascii="??" w:hAnsi="??" w:eastAsia="Times New Roman" w:cs="??"/>
          <w:b/>
          <w:bCs/>
          <w:sz w:val="52"/>
          <w:szCs w:val="52"/>
        </w:rPr>
        <w:t>源和社会保障局</w:t>
      </w:r>
    </w:p>
    <w:p>
      <w:pPr>
        <w:jc w:val="center"/>
        <w:rPr>
          <w:rFonts w:ascii="??" w:hAnsi="??" w:eastAsia="Times New Roman" w:cs="??"/>
          <w:b/>
          <w:bCs/>
          <w:sz w:val="44"/>
          <w:szCs w:val="24"/>
        </w:rPr>
      </w:pPr>
      <w:r>
        <w:rPr>
          <w:rFonts w:ascii="??" w:hAnsi="??" w:eastAsia="Times New Roman" w:cs="??"/>
          <w:b/>
          <w:bCs/>
          <w:sz w:val="44"/>
          <w:szCs w:val="24"/>
        </w:rPr>
        <w:t>工</w:t>
      </w:r>
      <w:r>
        <w:rPr>
          <w:rFonts w:hint="eastAsia" w:ascii="宋体" w:hAnsi="宋体" w:cs="宋体"/>
          <w:b/>
          <w:bCs/>
          <w:sz w:val="44"/>
          <w:szCs w:val="24"/>
        </w:rPr>
        <w:t>伤认</w:t>
      </w:r>
      <w:r>
        <w:rPr>
          <w:rFonts w:ascii="??" w:hAnsi="??" w:eastAsia="Times New Roman" w:cs="??"/>
          <w:b/>
          <w:bCs/>
          <w:sz w:val="44"/>
          <w:szCs w:val="24"/>
        </w:rPr>
        <w:t>定</w:t>
      </w:r>
      <w:r>
        <w:rPr>
          <w:rFonts w:hint="eastAsia" w:ascii="宋体" w:hAnsi="宋体" w:cs="宋体"/>
          <w:b/>
          <w:bCs/>
          <w:sz w:val="44"/>
          <w:szCs w:val="24"/>
        </w:rPr>
        <w:t>举证</w:t>
      </w:r>
      <w:r>
        <w:rPr>
          <w:rFonts w:ascii="??" w:hAnsi="??" w:eastAsia="Times New Roman" w:cs="??"/>
          <w:b/>
          <w:bCs/>
          <w:sz w:val="44"/>
          <w:szCs w:val="24"/>
        </w:rPr>
        <w:t>通知</w:t>
      </w:r>
      <w:r>
        <w:rPr>
          <w:rFonts w:hint="eastAsia" w:ascii="宋体" w:hAnsi="宋体" w:cs="宋体"/>
          <w:b/>
          <w:bCs/>
          <w:sz w:val="44"/>
          <w:szCs w:val="24"/>
        </w:rPr>
        <w:t>书</w:t>
      </w:r>
    </w:p>
    <w:p>
      <w:pPr>
        <w:spacing w:line="500" w:lineRule="exact"/>
        <w:jc w:val="right"/>
        <w:rPr>
          <w:rFonts w:ascii="CESI宋体-GB2312" w:hAnsi="CESI宋体-GB2312" w:eastAsia="CESI宋体-GB2312" w:cs="CESI宋体-GB2312"/>
          <w:color w:val="0000FF"/>
          <w:sz w:val="32"/>
          <w:szCs w:val="32"/>
        </w:rPr>
      </w:pPr>
      <w:r>
        <w:rPr>
          <w:rFonts w:ascii="??" w:hAnsi="??" w:eastAsia="Times New Roman"/>
          <w:color w:val="0000FF"/>
          <w:sz w:val="32"/>
          <w:szCs w:val="24"/>
        </w:rPr>
        <w:t xml:space="preserve">                               </w:t>
      </w:r>
      <w:r>
        <w:rPr>
          <w:rFonts w:ascii="仿宋_GB2312" w:hAnsi="??" w:eastAsia="仿宋_GB2312"/>
          <w:color w:val="auto"/>
          <w:sz w:val="32"/>
          <w:szCs w:val="24"/>
        </w:rPr>
        <w:t xml:space="preserve"> </w:t>
      </w:r>
      <w:r>
        <w:rPr>
          <w:rFonts w:hint="eastAsia" w:ascii="仿宋_GB2312" w:hAnsi="??" w:eastAsia="仿宋_GB2312"/>
          <w:color w:val="auto"/>
          <w:sz w:val="32"/>
          <w:szCs w:val="24"/>
        </w:rPr>
        <w:t>编号：</w:t>
      </w:r>
      <w:r>
        <w:rPr>
          <w:rFonts w:hint="eastAsia" w:ascii="CESI宋体-GB2312" w:hAnsi="CESI宋体-GB2312" w:eastAsia="CESI宋体-GB2312" w:cs="CESI宋体-GB2312"/>
          <w:color w:val="auto"/>
          <w:sz w:val="32"/>
          <w:szCs w:val="32"/>
          <w:lang w:val="en-US" w:eastAsia="zh-CN"/>
        </w:rPr>
        <w:t>7261316-2</w:t>
      </w:r>
      <w:r>
        <w:rPr>
          <w:rFonts w:hint="eastAsia" w:ascii="仿宋_GB2312" w:hAnsi="??" w:eastAsia="仿宋_GB2312"/>
          <w:color w:val="auto"/>
          <w:sz w:val="32"/>
          <w:szCs w:val="24"/>
        </w:rPr>
        <w:t>号</w:t>
      </w:r>
    </w:p>
    <w:p>
      <w:pPr>
        <w:spacing w:line="560" w:lineRule="exact"/>
        <w:jc w:val="left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湖南昊成建设有限公司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：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王克峰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于</w:t>
      </w:r>
      <w:r>
        <w:rPr>
          <w:rFonts w:ascii="CESI宋体-GB2312" w:hAnsi="CESI宋体-GB2312" w:eastAsia="CESI宋体-GB2312" w:cs="CESI宋体-GB2312"/>
          <w:color w:val="auto"/>
          <w:sz w:val="28"/>
          <w:szCs w:val="28"/>
        </w:rPr>
        <w:t>202</w:t>
      </w:r>
      <w:r>
        <w:rPr>
          <w:rFonts w:hint="eastAsia" w:ascii="CESI宋体-GB2312" w:hAnsi="CESI宋体-GB2312" w:eastAsia="CESI宋体-GB2312" w:cs="CESI宋体-GB2312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年</w:t>
      </w:r>
      <w:r>
        <w:rPr>
          <w:rFonts w:hint="eastAsia" w:ascii="CESI宋体-GB2312" w:hAnsi="CESI宋体-GB2312" w:eastAsia="CESI宋体-GB2312" w:cs="CESI宋体-GB2312"/>
          <w:color w:val="auto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月</w:t>
      </w:r>
      <w:r>
        <w:rPr>
          <w:rFonts w:hint="eastAsia" w:ascii="CESI宋体-GB2312" w:hAnsi="CESI宋体-GB2312" w:eastAsia="CESI宋体-GB2312" w:cs="CESI宋体-GB2312"/>
          <w:color w:val="auto"/>
          <w:sz w:val="28"/>
          <w:szCs w:val="28"/>
          <w:lang w:val="en-US" w:eastAsia="zh-CN"/>
        </w:rPr>
        <w:t>18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日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就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其本人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（身份证号：</w:t>
      </w:r>
      <w:r>
        <w:rPr>
          <w:rFonts w:hint="eastAsia" w:ascii="CESI宋体-GB2312" w:hAnsi="CESI宋体-GB2312" w:eastAsia="CESI宋体-GB2312" w:cs="CESI宋体-GB2312"/>
          <w:color w:val="auto"/>
          <w:sz w:val="28"/>
          <w:szCs w:val="28"/>
          <w:lang w:val="en-US" w:eastAsia="zh-CN"/>
        </w:rPr>
        <w:t>410426********2592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的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受伤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向本局提出工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8"/>
          <w:szCs w:val="28"/>
        </w:rPr>
        <w:t>伤认定申请，称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王克峰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是你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单位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承建北京理工大学珠海学院恩平项目建设项目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的水电工，其于</w:t>
      </w:r>
      <w:r>
        <w:rPr>
          <w:rFonts w:hint="eastAsia" w:ascii="CESI宋体-GB2312" w:hAnsi="CESI宋体-GB2312" w:eastAsia="CESI宋体-GB2312" w:cs="CESI宋体-GB2312"/>
          <w:sz w:val="28"/>
          <w:szCs w:val="28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年</w:t>
      </w:r>
      <w:r>
        <w:rPr>
          <w:rFonts w:hint="eastAsia" w:ascii="CESI宋体-GB2312" w:hAnsi="CESI宋体-GB2312" w:eastAsia="CESI宋体-GB2312" w:cs="CESI宋体-GB2312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月</w:t>
      </w:r>
      <w:r>
        <w:rPr>
          <w:rFonts w:hint="eastAsia" w:ascii="CESI宋体-GB2312" w:hAnsi="CESI宋体-GB2312" w:eastAsia="CESI宋体-GB2312" w:cs="CESI宋体-GB2312"/>
          <w:sz w:val="28"/>
          <w:szCs w:val="28"/>
          <w:lang w:val="en-US" w:eastAsia="zh-CN"/>
        </w:rPr>
        <w:t>19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日</w:t>
      </w:r>
      <w:r>
        <w:rPr>
          <w:rFonts w:hint="eastAsia" w:ascii="CESI宋体-GB2312" w:hAnsi="CESI宋体-GB2312" w:eastAsia="CESI宋体-GB2312" w:cs="CESI宋体-GB2312"/>
          <w:sz w:val="28"/>
          <w:szCs w:val="28"/>
          <w:lang w:val="en-US" w:eastAsia="zh-CN"/>
        </w:rPr>
        <w:t>15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时</w:t>
      </w:r>
      <w:r>
        <w:rPr>
          <w:rFonts w:hint="eastAsia" w:ascii="CESI宋体-GB2312" w:hAnsi="CESI宋体-GB2312" w:eastAsia="CESI宋体-GB2312" w:cs="CESI宋体-GB2312"/>
          <w:color w:val="auto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分许在上述建设项目工作时被绊倒，双手递材料被升降机夹伤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。于</w:t>
      </w:r>
      <w:r>
        <w:rPr>
          <w:rFonts w:hint="eastAsia" w:ascii="CESI宋体-GB2312" w:hAnsi="CESI宋体-GB2312" w:eastAsia="CESI宋体-GB2312" w:cs="CESI宋体-GB2312"/>
          <w:sz w:val="28"/>
          <w:szCs w:val="28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年</w:t>
      </w:r>
      <w:r>
        <w:rPr>
          <w:rFonts w:hint="eastAsia" w:ascii="CESI宋体-GB2312" w:hAnsi="CESI宋体-GB2312" w:eastAsia="CESI宋体-GB2312" w:cs="CESI宋体-GB2312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月</w:t>
      </w:r>
      <w:r>
        <w:rPr>
          <w:rFonts w:hint="eastAsia" w:ascii="CESI宋体-GB2312" w:hAnsi="CESI宋体-GB2312" w:eastAsia="CESI宋体-GB2312" w:cs="CESI宋体-GB2312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日被广州和平骨科医院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诊断为：</w:t>
      </w:r>
      <w:r>
        <w:rPr>
          <w:rFonts w:hint="eastAsia" w:ascii="CESI宋体-GB2312" w:hAnsi="CESI宋体-GB2312" w:eastAsia="CESI宋体-GB2312" w:cs="CESI宋体-GB2312"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.左中环指远节完全离断伤；</w:t>
      </w:r>
      <w:r>
        <w:rPr>
          <w:rFonts w:hint="eastAsia" w:ascii="CESI宋体-GB2312" w:hAnsi="CESI宋体-GB2312" w:eastAsia="CESI宋体-GB2312" w:cs="CESI宋体-GB2312"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.右中环指远节完全离断伤。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现王克峰认为其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于</w:t>
      </w:r>
      <w:r>
        <w:rPr>
          <w:rFonts w:hint="eastAsia" w:ascii="CESI宋体-GB2312" w:hAnsi="CESI宋体-GB2312" w:eastAsia="CESI宋体-GB2312" w:cs="CESI宋体-GB2312"/>
          <w:sz w:val="28"/>
          <w:szCs w:val="28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年</w:t>
      </w:r>
      <w:r>
        <w:rPr>
          <w:rFonts w:hint="eastAsia" w:ascii="CESI宋体-GB2312" w:hAnsi="CESI宋体-GB2312" w:eastAsia="CESI宋体-GB2312" w:cs="CESI宋体-GB2312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月</w:t>
      </w:r>
      <w:r>
        <w:rPr>
          <w:rFonts w:hint="eastAsia" w:ascii="CESI宋体-GB2312" w:hAnsi="CESI宋体-GB2312" w:eastAsia="CESI宋体-GB2312" w:cs="CESI宋体-GB2312"/>
          <w:sz w:val="28"/>
          <w:szCs w:val="28"/>
          <w:lang w:val="en-US" w:eastAsia="zh-CN"/>
        </w:rPr>
        <w:t>19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日的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受伤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属于工伤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根据国务院《工伤保险条例》第十九条第二款的规定，如你单位不认为是工伤的，请在收到本通知书之日起十五日内，向我局提供不认为是工伤或视同工伤的有关书面证据材料。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如用人单位不提供或逾期未能提供举证的，根据《工伤认定办法》第十七条的规定，本局将根据受伤害职工提供的证据或者调查取得的证据，依法作出工伤认定决定。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联系地址：恩平市冯如广场侧</w:t>
      </w:r>
    </w:p>
    <w:p>
      <w:pPr>
        <w:spacing w:line="560" w:lineRule="exact"/>
        <w:ind w:firstLine="560" w:firstLineChars="200"/>
        <w:rPr>
          <w:rFonts w:ascii="CESI宋体-GB2312" w:hAnsi="CESI宋体-GB2312" w:eastAsia="CESI宋体-GB2312" w:cs="CESI宋体-GB2312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联系电话：</w:t>
      </w:r>
      <w:r>
        <w:rPr>
          <w:rFonts w:ascii="CESI宋体-GB2312" w:hAnsi="CESI宋体-GB2312" w:eastAsia="CESI宋体-GB2312" w:cs="CESI宋体-GB2312"/>
          <w:sz w:val="28"/>
          <w:szCs w:val="28"/>
        </w:rPr>
        <w:t>0750-7717622</w:t>
      </w:r>
    </w:p>
    <w:p>
      <w:pPr>
        <w:spacing w:line="560" w:lineRule="exact"/>
        <w:ind w:firstLine="560" w:firstLineChars="200"/>
        <w:rPr>
          <w:rFonts w:ascii="CESI宋体-GB2312" w:hAnsi="CESI宋体-GB2312" w:eastAsia="CESI宋体-GB2312" w:cs="CESI宋体-GB2312"/>
          <w:sz w:val="28"/>
          <w:szCs w:val="28"/>
        </w:rPr>
      </w:pPr>
    </w:p>
    <w:p>
      <w:pPr>
        <w:spacing w:line="560" w:lineRule="exact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恩平市人力资源和社会保障局</w:t>
      </w:r>
      <w:r>
        <w:rPr>
          <w:rFonts w:ascii="仿宋" w:hAnsi="仿宋" w:eastAsia="仿宋" w:cs="仿宋"/>
          <w:sz w:val="32"/>
          <w:szCs w:val="32"/>
        </w:rPr>
        <w:t xml:space="preserve">          </w:t>
      </w:r>
    </w:p>
    <w:p>
      <w:pPr>
        <w:spacing w:line="560" w:lineRule="exact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CESI宋体-GB2312" w:hAnsi="CESI宋体-GB2312" w:eastAsia="CESI宋体-GB2312" w:cs="CESI宋体-GB2312"/>
          <w:sz w:val="32"/>
          <w:szCs w:val="32"/>
        </w:rPr>
        <w:t>202</w:t>
      </w:r>
      <w:r>
        <w:rPr>
          <w:rFonts w:hint="eastAsia" w:ascii="CESI宋体-GB2312" w:hAnsi="CESI宋体-GB2312" w:eastAsia="CESI宋体-GB2312" w:cs="CESI宋体-GB2312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CESI宋体-GB2312" w:hAnsi="CESI宋体-GB2312" w:eastAsia="CESI宋体-GB2312" w:cs="CESI宋体-GB2312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CESI宋体-GB2312" w:hAnsi="CESI宋体-GB2312" w:eastAsia="CESI宋体-GB2312" w:cs="CESI宋体-GB2312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873" w:right="1474" w:bottom="59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DAwODAzYjk0MjZlODUzNWVjY2U2MWIwNWY1OTlkMTAifQ=="/>
  </w:docVars>
  <w:rsids>
    <w:rsidRoot w:val="00831429"/>
    <w:rsid w:val="00003705"/>
    <w:rsid w:val="00003C13"/>
    <w:rsid w:val="00010513"/>
    <w:rsid w:val="00011662"/>
    <w:rsid w:val="00012C58"/>
    <w:rsid w:val="0002117C"/>
    <w:rsid w:val="00022895"/>
    <w:rsid w:val="00023142"/>
    <w:rsid w:val="00023E21"/>
    <w:rsid w:val="00041F3D"/>
    <w:rsid w:val="00052615"/>
    <w:rsid w:val="00056924"/>
    <w:rsid w:val="00060628"/>
    <w:rsid w:val="0006384F"/>
    <w:rsid w:val="00067D6F"/>
    <w:rsid w:val="0007371B"/>
    <w:rsid w:val="00075549"/>
    <w:rsid w:val="00080A06"/>
    <w:rsid w:val="00085112"/>
    <w:rsid w:val="000851AB"/>
    <w:rsid w:val="00087CFE"/>
    <w:rsid w:val="00093BBF"/>
    <w:rsid w:val="0009529C"/>
    <w:rsid w:val="00096E63"/>
    <w:rsid w:val="000A4144"/>
    <w:rsid w:val="000B077A"/>
    <w:rsid w:val="000B3199"/>
    <w:rsid w:val="000B3CB0"/>
    <w:rsid w:val="000B5784"/>
    <w:rsid w:val="000C2335"/>
    <w:rsid w:val="000C38AF"/>
    <w:rsid w:val="000C38DB"/>
    <w:rsid w:val="000C390B"/>
    <w:rsid w:val="000C7638"/>
    <w:rsid w:val="000D052A"/>
    <w:rsid w:val="000D276A"/>
    <w:rsid w:val="000E0133"/>
    <w:rsid w:val="000E0ACA"/>
    <w:rsid w:val="000E183F"/>
    <w:rsid w:val="000E4F76"/>
    <w:rsid w:val="000F2F0F"/>
    <w:rsid w:val="000F53D2"/>
    <w:rsid w:val="000F608D"/>
    <w:rsid w:val="000F6B9A"/>
    <w:rsid w:val="00100508"/>
    <w:rsid w:val="00102E72"/>
    <w:rsid w:val="00104419"/>
    <w:rsid w:val="0010684B"/>
    <w:rsid w:val="00106AFC"/>
    <w:rsid w:val="0011291E"/>
    <w:rsid w:val="001214B4"/>
    <w:rsid w:val="0012298A"/>
    <w:rsid w:val="00124A17"/>
    <w:rsid w:val="00126AA7"/>
    <w:rsid w:val="00135023"/>
    <w:rsid w:val="00145021"/>
    <w:rsid w:val="00145E0D"/>
    <w:rsid w:val="00147DE4"/>
    <w:rsid w:val="00147F19"/>
    <w:rsid w:val="00152054"/>
    <w:rsid w:val="001522A7"/>
    <w:rsid w:val="00157E2C"/>
    <w:rsid w:val="00164C5C"/>
    <w:rsid w:val="00170713"/>
    <w:rsid w:val="00174741"/>
    <w:rsid w:val="001838F3"/>
    <w:rsid w:val="001865FF"/>
    <w:rsid w:val="00190D46"/>
    <w:rsid w:val="00194CB2"/>
    <w:rsid w:val="001979BE"/>
    <w:rsid w:val="001A527E"/>
    <w:rsid w:val="001A588E"/>
    <w:rsid w:val="001A6E20"/>
    <w:rsid w:val="001A708C"/>
    <w:rsid w:val="001B318A"/>
    <w:rsid w:val="001C1BCE"/>
    <w:rsid w:val="001D0E1E"/>
    <w:rsid w:val="001D2E5D"/>
    <w:rsid w:val="001D3E52"/>
    <w:rsid w:val="001D40F7"/>
    <w:rsid w:val="001D4847"/>
    <w:rsid w:val="001D60DC"/>
    <w:rsid w:val="001D6574"/>
    <w:rsid w:val="001E0B13"/>
    <w:rsid w:val="001E123F"/>
    <w:rsid w:val="001E2686"/>
    <w:rsid w:val="001E57EF"/>
    <w:rsid w:val="001E59A1"/>
    <w:rsid w:val="001F577A"/>
    <w:rsid w:val="001F6CC9"/>
    <w:rsid w:val="00201C65"/>
    <w:rsid w:val="002065DE"/>
    <w:rsid w:val="0020790E"/>
    <w:rsid w:val="00207DBD"/>
    <w:rsid w:val="002115F9"/>
    <w:rsid w:val="00214A5C"/>
    <w:rsid w:val="002304FD"/>
    <w:rsid w:val="00233E4F"/>
    <w:rsid w:val="002541F5"/>
    <w:rsid w:val="00262702"/>
    <w:rsid w:val="00262B05"/>
    <w:rsid w:val="00264552"/>
    <w:rsid w:val="00264BDB"/>
    <w:rsid w:val="00267A3E"/>
    <w:rsid w:val="00272793"/>
    <w:rsid w:val="00274DA0"/>
    <w:rsid w:val="002776A6"/>
    <w:rsid w:val="00283FCC"/>
    <w:rsid w:val="002858AE"/>
    <w:rsid w:val="002967A5"/>
    <w:rsid w:val="00297026"/>
    <w:rsid w:val="002A274E"/>
    <w:rsid w:val="002A7476"/>
    <w:rsid w:val="002A7501"/>
    <w:rsid w:val="002B5260"/>
    <w:rsid w:val="002D1D0C"/>
    <w:rsid w:val="002E688D"/>
    <w:rsid w:val="002F79FD"/>
    <w:rsid w:val="00301C36"/>
    <w:rsid w:val="0030420B"/>
    <w:rsid w:val="00304AD2"/>
    <w:rsid w:val="00314970"/>
    <w:rsid w:val="003152BF"/>
    <w:rsid w:val="003241C8"/>
    <w:rsid w:val="00324AE7"/>
    <w:rsid w:val="00326FDD"/>
    <w:rsid w:val="003300C1"/>
    <w:rsid w:val="00337DAC"/>
    <w:rsid w:val="0034663D"/>
    <w:rsid w:val="00350ABD"/>
    <w:rsid w:val="003546F5"/>
    <w:rsid w:val="00356AC8"/>
    <w:rsid w:val="00363285"/>
    <w:rsid w:val="00364F66"/>
    <w:rsid w:val="00367501"/>
    <w:rsid w:val="003677EA"/>
    <w:rsid w:val="003704B9"/>
    <w:rsid w:val="003722F1"/>
    <w:rsid w:val="00381154"/>
    <w:rsid w:val="00382268"/>
    <w:rsid w:val="0039126E"/>
    <w:rsid w:val="003A5F73"/>
    <w:rsid w:val="003B20F4"/>
    <w:rsid w:val="003B5AEF"/>
    <w:rsid w:val="003B63FC"/>
    <w:rsid w:val="003C27DE"/>
    <w:rsid w:val="003C4843"/>
    <w:rsid w:val="003D522F"/>
    <w:rsid w:val="003D62F9"/>
    <w:rsid w:val="003E4B45"/>
    <w:rsid w:val="003F3A1F"/>
    <w:rsid w:val="003F3D38"/>
    <w:rsid w:val="003F6B20"/>
    <w:rsid w:val="004068DE"/>
    <w:rsid w:val="00406B83"/>
    <w:rsid w:val="00421CAE"/>
    <w:rsid w:val="00425B60"/>
    <w:rsid w:val="004323C2"/>
    <w:rsid w:val="00434A08"/>
    <w:rsid w:val="00442D12"/>
    <w:rsid w:val="00464033"/>
    <w:rsid w:val="00465A8D"/>
    <w:rsid w:val="00471881"/>
    <w:rsid w:val="0047677E"/>
    <w:rsid w:val="0047709E"/>
    <w:rsid w:val="0047784B"/>
    <w:rsid w:val="00482C7C"/>
    <w:rsid w:val="00485AFF"/>
    <w:rsid w:val="004864E5"/>
    <w:rsid w:val="00486651"/>
    <w:rsid w:val="00490D12"/>
    <w:rsid w:val="00493DB1"/>
    <w:rsid w:val="004953DD"/>
    <w:rsid w:val="00495D93"/>
    <w:rsid w:val="00496F29"/>
    <w:rsid w:val="004A7DD3"/>
    <w:rsid w:val="004B0018"/>
    <w:rsid w:val="004B591C"/>
    <w:rsid w:val="004B677C"/>
    <w:rsid w:val="004B7762"/>
    <w:rsid w:val="004D188C"/>
    <w:rsid w:val="004D33CB"/>
    <w:rsid w:val="004E02D2"/>
    <w:rsid w:val="004E2408"/>
    <w:rsid w:val="004E4C9B"/>
    <w:rsid w:val="004E6553"/>
    <w:rsid w:val="00506D23"/>
    <w:rsid w:val="00514B2E"/>
    <w:rsid w:val="00522ECD"/>
    <w:rsid w:val="00524648"/>
    <w:rsid w:val="005313DB"/>
    <w:rsid w:val="005324EB"/>
    <w:rsid w:val="00537C13"/>
    <w:rsid w:val="00550922"/>
    <w:rsid w:val="0056359F"/>
    <w:rsid w:val="005665CA"/>
    <w:rsid w:val="00570A67"/>
    <w:rsid w:val="00570CA6"/>
    <w:rsid w:val="005745F1"/>
    <w:rsid w:val="00591670"/>
    <w:rsid w:val="00592E14"/>
    <w:rsid w:val="00593F1B"/>
    <w:rsid w:val="00594494"/>
    <w:rsid w:val="0059502B"/>
    <w:rsid w:val="00596CB7"/>
    <w:rsid w:val="00597EA2"/>
    <w:rsid w:val="005A2B84"/>
    <w:rsid w:val="005B304A"/>
    <w:rsid w:val="005B40C3"/>
    <w:rsid w:val="005B5514"/>
    <w:rsid w:val="005D2447"/>
    <w:rsid w:val="005D4A9C"/>
    <w:rsid w:val="005E2DFA"/>
    <w:rsid w:val="005F0F48"/>
    <w:rsid w:val="005F1695"/>
    <w:rsid w:val="005F6F87"/>
    <w:rsid w:val="00603351"/>
    <w:rsid w:val="00604B65"/>
    <w:rsid w:val="00606985"/>
    <w:rsid w:val="0060727B"/>
    <w:rsid w:val="00612227"/>
    <w:rsid w:val="00615AB3"/>
    <w:rsid w:val="0061622C"/>
    <w:rsid w:val="006256CF"/>
    <w:rsid w:val="00634814"/>
    <w:rsid w:val="006370F3"/>
    <w:rsid w:val="00641DBE"/>
    <w:rsid w:val="00651262"/>
    <w:rsid w:val="00656253"/>
    <w:rsid w:val="00656B71"/>
    <w:rsid w:val="00663325"/>
    <w:rsid w:val="0066344F"/>
    <w:rsid w:val="006651AA"/>
    <w:rsid w:val="0067471D"/>
    <w:rsid w:val="00677CC6"/>
    <w:rsid w:val="00681A40"/>
    <w:rsid w:val="0068255F"/>
    <w:rsid w:val="00684F1C"/>
    <w:rsid w:val="00693C31"/>
    <w:rsid w:val="00694521"/>
    <w:rsid w:val="006A1967"/>
    <w:rsid w:val="006A4F84"/>
    <w:rsid w:val="006B2814"/>
    <w:rsid w:val="006B47A5"/>
    <w:rsid w:val="006D0665"/>
    <w:rsid w:val="006D0DBC"/>
    <w:rsid w:val="006D54CA"/>
    <w:rsid w:val="006E028B"/>
    <w:rsid w:val="006F1A56"/>
    <w:rsid w:val="006F315B"/>
    <w:rsid w:val="006F3E29"/>
    <w:rsid w:val="006F7930"/>
    <w:rsid w:val="007019B1"/>
    <w:rsid w:val="007034E0"/>
    <w:rsid w:val="007038ED"/>
    <w:rsid w:val="007040AF"/>
    <w:rsid w:val="00714BA1"/>
    <w:rsid w:val="00717071"/>
    <w:rsid w:val="00720D5F"/>
    <w:rsid w:val="00721A35"/>
    <w:rsid w:val="007273F8"/>
    <w:rsid w:val="00742A87"/>
    <w:rsid w:val="00744C4C"/>
    <w:rsid w:val="007455C3"/>
    <w:rsid w:val="00745E78"/>
    <w:rsid w:val="00750385"/>
    <w:rsid w:val="00751966"/>
    <w:rsid w:val="007556A1"/>
    <w:rsid w:val="007607DB"/>
    <w:rsid w:val="00762945"/>
    <w:rsid w:val="00771BB3"/>
    <w:rsid w:val="007726ED"/>
    <w:rsid w:val="007759CF"/>
    <w:rsid w:val="007772BD"/>
    <w:rsid w:val="00782EFB"/>
    <w:rsid w:val="0078377C"/>
    <w:rsid w:val="00784DCA"/>
    <w:rsid w:val="00787353"/>
    <w:rsid w:val="00790FE4"/>
    <w:rsid w:val="007954B5"/>
    <w:rsid w:val="007A3945"/>
    <w:rsid w:val="007A6007"/>
    <w:rsid w:val="007B2B84"/>
    <w:rsid w:val="007B38A8"/>
    <w:rsid w:val="007B6750"/>
    <w:rsid w:val="007C1B6B"/>
    <w:rsid w:val="007C1E1D"/>
    <w:rsid w:val="007C53A1"/>
    <w:rsid w:val="007C709E"/>
    <w:rsid w:val="007D40E1"/>
    <w:rsid w:val="007D454A"/>
    <w:rsid w:val="007E328A"/>
    <w:rsid w:val="007F1EAC"/>
    <w:rsid w:val="007F73EA"/>
    <w:rsid w:val="00802CA8"/>
    <w:rsid w:val="008057FC"/>
    <w:rsid w:val="008061F5"/>
    <w:rsid w:val="00806994"/>
    <w:rsid w:val="00822B0A"/>
    <w:rsid w:val="00824131"/>
    <w:rsid w:val="00825DE7"/>
    <w:rsid w:val="00827C49"/>
    <w:rsid w:val="00831073"/>
    <w:rsid w:val="00831429"/>
    <w:rsid w:val="00833680"/>
    <w:rsid w:val="0084226C"/>
    <w:rsid w:val="0084448E"/>
    <w:rsid w:val="008526C6"/>
    <w:rsid w:val="00861D81"/>
    <w:rsid w:val="0087036D"/>
    <w:rsid w:val="00873096"/>
    <w:rsid w:val="00875FD5"/>
    <w:rsid w:val="008919B5"/>
    <w:rsid w:val="0089694F"/>
    <w:rsid w:val="008A3394"/>
    <w:rsid w:val="008A430B"/>
    <w:rsid w:val="008A538A"/>
    <w:rsid w:val="008A546F"/>
    <w:rsid w:val="008A79A2"/>
    <w:rsid w:val="008B4854"/>
    <w:rsid w:val="008C0EE5"/>
    <w:rsid w:val="008C31D8"/>
    <w:rsid w:val="008C31DA"/>
    <w:rsid w:val="008C586B"/>
    <w:rsid w:val="008C5F23"/>
    <w:rsid w:val="008C6C58"/>
    <w:rsid w:val="008D26F9"/>
    <w:rsid w:val="008E356E"/>
    <w:rsid w:val="008F1D6C"/>
    <w:rsid w:val="008F37EA"/>
    <w:rsid w:val="008F5C23"/>
    <w:rsid w:val="008F62A0"/>
    <w:rsid w:val="0090771F"/>
    <w:rsid w:val="00917CA9"/>
    <w:rsid w:val="009234DC"/>
    <w:rsid w:val="00925E35"/>
    <w:rsid w:val="00926ADB"/>
    <w:rsid w:val="0093064F"/>
    <w:rsid w:val="0093121E"/>
    <w:rsid w:val="009319A8"/>
    <w:rsid w:val="00931F13"/>
    <w:rsid w:val="00935D29"/>
    <w:rsid w:val="00944EBA"/>
    <w:rsid w:val="0094609B"/>
    <w:rsid w:val="0095313F"/>
    <w:rsid w:val="0095401E"/>
    <w:rsid w:val="00957AF8"/>
    <w:rsid w:val="00961701"/>
    <w:rsid w:val="00961BDF"/>
    <w:rsid w:val="0096246C"/>
    <w:rsid w:val="00964F06"/>
    <w:rsid w:val="00971AC8"/>
    <w:rsid w:val="00980864"/>
    <w:rsid w:val="0098763D"/>
    <w:rsid w:val="00987F79"/>
    <w:rsid w:val="00995B04"/>
    <w:rsid w:val="009A3F39"/>
    <w:rsid w:val="009A6882"/>
    <w:rsid w:val="009B0785"/>
    <w:rsid w:val="009B366D"/>
    <w:rsid w:val="009D585B"/>
    <w:rsid w:val="009D63B2"/>
    <w:rsid w:val="009D66DA"/>
    <w:rsid w:val="009E02C2"/>
    <w:rsid w:val="009E1260"/>
    <w:rsid w:val="009F0E12"/>
    <w:rsid w:val="00A02DE6"/>
    <w:rsid w:val="00A05C38"/>
    <w:rsid w:val="00A05C7A"/>
    <w:rsid w:val="00A05FD5"/>
    <w:rsid w:val="00A069F4"/>
    <w:rsid w:val="00A0731D"/>
    <w:rsid w:val="00A07891"/>
    <w:rsid w:val="00A140BB"/>
    <w:rsid w:val="00A26AEE"/>
    <w:rsid w:val="00A35061"/>
    <w:rsid w:val="00A377FD"/>
    <w:rsid w:val="00A412F6"/>
    <w:rsid w:val="00A41BEF"/>
    <w:rsid w:val="00A42CEA"/>
    <w:rsid w:val="00A56B68"/>
    <w:rsid w:val="00A60D24"/>
    <w:rsid w:val="00A62B09"/>
    <w:rsid w:val="00A645D6"/>
    <w:rsid w:val="00A652C0"/>
    <w:rsid w:val="00A6571E"/>
    <w:rsid w:val="00A707F4"/>
    <w:rsid w:val="00A72248"/>
    <w:rsid w:val="00A75C4E"/>
    <w:rsid w:val="00A76351"/>
    <w:rsid w:val="00A7694B"/>
    <w:rsid w:val="00A76EEF"/>
    <w:rsid w:val="00A824A0"/>
    <w:rsid w:val="00AA7B50"/>
    <w:rsid w:val="00AB0758"/>
    <w:rsid w:val="00AB0B0C"/>
    <w:rsid w:val="00AB3947"/>
    <w:rsid w:val="00AB51CB"/>
    <w:rsid w:val="00AB520A"/>
    <w:rsid w:val="00AC17A9"/>
    <w:rsid w:val="00AC7ADF"/>
    <w:rsid w:val="00AD237B"/>
    <w:rsid w:val="00AD28D9"/>
    <w:rsid w:val="00AD70D9"/>
    <w:rsid w:val="00AE3AAC"/>
    <w:rsid w:val="00AF08EE"/>
    <w:rsid w:val="00AF2ADE"/>
    <w:rsid w:val="00B02AA5"/>
    <w:rsid w:val="00B063B3"/>
    <w:rsid w:val="00B108AD"/>
    <w:rsid w:val="00B12510"/>
    <w:rsid w:val="00B13208"/>
    <w:rsid w:val="00B13BED"/>
    <w:rsid w:val="00B15D0E"/>
    <w:rsid w:val="00B15DAA"/>
    <w:rsid w:val="00B253E9"/>
    <w:rsid w:val="00B26FD3"/>
    <w:rsid w:val="00B37506"/>
    <w:rsid w:val="00B40DC7"/>
    <w:rsid w:val="00B46C50"/>
    <w:rsid w:val="00B46D11"/>
    <w:rsid w:val="00B51B6D"/>
    <w:rsid w:val="00B6062C"/>
    <w:rsid w:val="00B613C5"/>
    <w:rsid w:val="00B633BC"/>
    <w:rsid w:val="00B6364D"/>
    <w:rsid w:val="00B70EFF"/>
    <w:rsid w:val="00B71CBF"/>
    <w:rsid w:val="00B72C29"/>
    <w:rsid w:val="00B72E94"/>
    <w:rsid w:val="00B76942"/>
    <w:rsid w:val="00B82401"/>
    <w:rsid w:val="00B83395"/>
    <w:rsid w:val="00B9260A"/>
    <w:rsid w:val="00BA0212"/>
    <w:rsid w:val="00BA4369"/>
    <w:rsid w:val="00BA4986"/>
    <w:rsid w:val="00BB25A6"/>
    <w:rsid w:val="00BB4E37"/>
    <w:rsid w:val="00BC0CB3"/>
    <w:rsid w:val="00BC7CDA"/>
    <w:rsid w:val="00BD3E28"/>
    <w:rsid w:val="00BE1367"/>
    <w:rsid w:val="00BE6198"/>
    <w:rsid w:val="00BE6CA6"/>
    <w:rsid w:val="00BF1BD2"/>
    <w:rsid w:val="00BF516C"/>
    <w:rsid w:val="00BF7408"/>
    <w:rsid w:val="00BF789E"/>
    <w:rsid w:val="00C024F3"/>
    <w:rsid w:val="00C04C34"/>
    <w:rsid w:val="00C25FA7"/>
    <w:rsid w:val="00C330AA"/>
    <w:rsid w:val="00C43A6E"/>
    <w:rsid w:val="00C44F22"/>
    <w:rsid w:val="00C47E25"/>
    <w:rsid w:val="00C50160"/>
    <w:rsid w:val="00C50B61"/>
    <w:rsid w:val="00C521DF"/>
    <w:rsid w:val="00C54015"/>
    <w:rsid w:val="00C61A7B"/>
    <w:rsid w:val="00C64CC4"/>
    <w:rsid w:val="00C6734C"/>
    <w:rsid w:val="00C829C8"/>
    <w:rsid w:val="00C87ED3"/>
    <w:rsid w:val="00C91692"/>
    <w:rsid w:val="00C94DB4"/>
    <w:rsid w:val="00C96EC1"/>
    <w:rsid w:val="00C97429"/>
    <w:rsid w:val="00C97FAE"/>
    <w:rsid w:val="00CA2AB4"/>
    <w:rsid w:val="00CA7B11"/>
    <w:rsid w:val="00CA7E35"/>
    <w:rsid w:val="00CB0091"/>
    <w:rsid w:val="00CB61A6"/>
    <w:rsid w:val="00CC00D3"/>
    <w:rsid w:val="00CC6B88"/>
    <w:rsid w:val="00CC7B0A"/>
    <w:rsid w:val="00CD2168"/>
    <w:rsid w:val="00CD5934"/>
    <w:rsid w:val="00CD6E71"/>
    <w:rsid w:val="00CE02F1"/>
    <w:rsid w:val="00CE3E3B"/>
    <w:rsid w:val="00CE767A"/>
    <w:rsid w:val="00CE7728"/>
    <w:rsid w:val="00CF1D58"/>
    <w:rsid w:val="00CF412E"/>
    <w:rsid w:val="00CF4C57"/>
    <w:rsid w:val="00CF5CEA"/>
    <w:rsid w:val="00CF7F7E"/>
    <w:rsid w:val="00D03A2F"/>
    <w:rsid w:val="00D0654A"/>
    <w:rsid w:val="00D074A1"/>
    <w:rsid w:val="00D14B26"/>
    <w:rsid w:val="00D15397"/>
    <w:rsid w:val="00D24638"/>
    <w:rsid w:val="00D32A77"/>
    <w:rsid w:val="00D36FF1"/>
    <w:rsid w:val="00D372BE"/>
    <w:rsid w:val="00D37800"/>
    <w:rsid w:val="00D4036B"/>
    <w:rsid w:val="00D52DF8"/>
    <w:rsid w:val="00D5589A"/>
    <w:rsid w:val="00D577E5"/>
    <w:rsid w:val="00D6074E"/>
    <w:rsid w:val="00D70E5D"/>
    <w:rsid w:val="00D748B3"/>
    <w:rsid w:val="00D74DD8"/>
    <w:rsid w:val="00D810B6"/>
    <w:rsid w:val="00D81ED1"/>
    <w:rsid w:val="00D91C3C"/>
    <w:rsid w:val="00D91FE2"/>
    <w:rsid w:val="00D95581"/>
    <w:rsid w:val="00DB73DB"/>
    <w:rsid w:val="00DC1E74"/>
    <w:rsid w:val="00DC22BF"/>
    <w:rsid w:val="00DC6BAB"/>
    <w:rsid w:val="00DD1077"/>
    <w:rsid w:val="00DD26C8"/>
    <w:rsid w:val="00DD6C5D"/>
    <w:rsid w:val="00DE42CC"/>
    <w:rsid w:val="00DE4BEA"/>
    <w:rsid w:val="00DF0098"/>
    <w:rsid w:val="00DF23A0"/>
    <w:rsid w:val="00DF2ABC"/>
    <w:rsid w:val="00E008DA"/>
    <w:rsid w:val="00E009E0"/>
    <w:rsid w:val="00E03D83"/>
    <w:rsid w:val="00E05F10"/>
    <w:rsid w:val="00E065F7"/>
    <w:rsid w:val="00E14B74"/>
    <w:rsid w:val="00E17356"/>
    <w:rsid w:val="00E25B4C"/>
    <w:rsid w:val="00E27389"/>
    <w:rsid w:val="00E32FE7"/>
    <w:rsid w:val="00E40A6D"/>
    <w:rsid w:val="00E40B94"/>
    <w:rsid w:val="00E53FBC"/>
    <w:rsid w:val="00E5722C"/>
    <w:rsid w:val="00E63D2F"/>
    <w:rsid w:val="00E77F06"/>
    <w:rsid w:val="00E82239"/>
    <w:rsid w:val="00E86992"/>
    <w:rsid w:val="00E92C06"/>
    <w:rsid w:val="00EA15A7"/>
    <w:rsid w:val="00EA41E6"/>
    <w:rsid w:val="00EB2949"/>
    <w:rsid w:val="00EB3CD6"/>
    <w:rsid w:val="00EB7E88"/>
    <w:rsid w:val="00EC7598"/>
    <w:rsid w:val="00ED185D"/>
    <w:rsid w:val="00ED3CCF"/>
    <w:rsid w:val="00ED76B3"/>
    <w:rsid w:val="00EE3412"/>
    <w:rsid w:val="00EE55DE"/>
    <w:rsid w:val="00EE5B9D"/>
    <w:rsid w:val="00EE5C2E"/>
    <w:rsid w:val="00EF49B2"/>
    <w:rsid w:val="00F0314E"/>
    <w:rsid w:val="00F04523"/>
    <w:rsid w:val="00F250CD"/>
    <w:rsid w:val="00F30BC7"/>
    <w:rsid w:val="00F31466"/>
    <w:rsid w:val="00F3681F"/>
    <w:rsid w:val="00F41541"/>
    <w:rsid w:val="00F41634"/>
    <w:rsid w:val="00F43A04"/>
    <w:rsid w:val="00F4556D"/>
    <w:rsid w:val="00F46365"/>
    <w:rsid w:val="00F55BC0"/>
    <w:rsid w:val="00F63566"/>
    <w:rsid w:val="00F658D7"/>
    <w:rsid w:val="00F71506"/>
    <w:rsid w:val="00F82AD8"/>
    <w:rsid w:val="00F8637E"/>
    <w:rsid w:val="00F9456F"/>
    <w:rsid w:val="00FA0F13"/>
    <w:rsid w:val="00FA48BF"/>
    <w:rsid w:val="00FA4BD6"/>
    <w:rsid w:val="00FA4E32"/>
    <w:rsid w:val="00FB268D"/>
    <w:rsid w:val="00FB65D2"/>
    <w:rsid w:val="00FC109E"/>
    <w:rsid w:val="00FC18EE"/>
    <w:rsid w:val="00FC624B"/>
    <w:rsid w:val="00FD02A6"/>
    <w:rsid w:val="00FD4A8C"/>
    <w:rsid w:val="00FE09D8"/>
    <w:rsid w:val="00FE2153"/>
    <w:rsid w:val="00FE3E26"/>
    <w:rsid w:val="00FF1B8E"/>
    <w:rsid w:val="00FF42AE"/>
    <w:rsid w:val="00FF4C7D"/>
    <w:rsid w:val="00FF73C8"/>
    <w:rsid w:val="01835BD4"/>
    <w:rsid w:val="025C317B"/>
    <w:rsid w:val="04DA1E6B"/>
    <w:rsid w:val="06A67BB4"/>
    <w:rsid w:val="072E2279"/>
    <w:rsid w:val="074D4AE7"/>
    <w:rsid w:val="08E34DA8"/>
    <w:rsid w:val="08E82AD2"/>
    <w:rsid w:val="095042E0"/>
    <w:rsid w:val="0A5A4CDB"/>
    <w:rsid w:val="0BE149FF"/>
    <w:rsid w:val="0D3B4630"/>
    <w:rsid w:val="0D6F2284"/>
    <w:rsid w:val="0E647148"/>
    <w:rsid w:val="0E68048E"/>
    <w:rsid w:val="0EB45FBC"/>
    <w:rsid w:val="0F472DB1"/>
    <w:rsid w:val="10184A0E"/>
    <w:rsid w:val="11457B57"/>
    <w:rsid w:val="15AE9424"/>
    <w:rsid w:val="16C16F5B"/>
    <w:rsid w:val="16FFAFF9"/>
    <w:rsid w:val="19225C82"/>
    <w:rsid w:val="193B1607"/>
    <w:rsid w:val="19A421B7"/>
    <w:rsid w:val="19B85BC7"/>
    <w:rsid w:val="19B90617"/>
    <w:rsid w:val="1A3F778C"/>
    <w:rsid w:val="1B192447"/>
    <w:rsid w:val="1B1E0CE2"/>
    <w:rsid w:val="1BB16B6B"/>
    <w:rsid w:val="1CAD60C3"/>
    <w:rsid w:val="1D7C1432"/>
    <w:rsid w:val="1D8D21A1"/>
    <w:rsid w:val="1DD3D39C"/>
    <w:rsid w:val="1E4C2AFD"/>
    <w:rsid w:val="1E965D3A"/>
    <w:rsid w:val="1EBA81D5"/>
    <w:rsid w:val="1EE83CA6"/>
    <w:rsid w:val="1EEFD672"/>
    <w:rsid w:val="1F624AC9"/>
    <w:rsid w:val="1F657400"/>
    <w:rsid w:val="1FA962BA"/>
    <w:rsid w:val="20762A98"/>
    <w:rsid w:val="218F7894"/>
    <w:rsid w:val="22811648"/>
    <w:rsid w:val="23DD1EC9"/>
    <w:rsid w:val="24301734"/>
    <w:rsid w:val="24B46768"/>
    <w:rsid w:val="25597142"/>
    <w:rsid w:val="29153B6F"/>
    <w:rsid w:val="29E10EAB"/>
    <w:rsid w:val="2A664A4D"/>
    <w:rsid w:val="2B36152C"/>
    <w:rsid w:val="2B3F5A7D"/>
    <w:rsid w:val="2BA20468"/>
    <w:rsid w:val="2CBDB454"/>
    <w:rsid w:val="2CE502E1"/>
    <w:rsid w:val="2D1F7C98"/>
    <w:rsid w:val="2D7BB417"/>
    <w:rsid w:val="2E6F3FA3"/>
    <w:rsid w:val="2EC42FF9"/>
    <w:rsid w:val="2EEE0EEA"/>
    <w:rsid w:val="2EFD6753"/>
    <w:rsid w:val="2FB77C32"/>
    <w:rsid w:val="2FDF1E0E"/>
    <w:rsid w:val="2FFD4CC6"/>
    <w:rsid w:val="2FFEF020"/>
    <w:rsid w:val="30F268A0"/>
    <w:rsid w:val="321342F5"/>
    <w:rsid w:val="323F1E92"/>
    <w:rsid w:val="341C3AC9"/>
    <w:rsid w:val="351D46CE"/>
    <w:rsid w:val="3566C21B"/>
    <w:rsid w:val="36D45D3D"/>
    <w:rsid w:val="36F30D14"/>
    <w:rsid w:val="373368C3"/>
    <w:rsid w:val="37FF772D"/>
    <w:rsid w:val="385E330F"/>
    <w:rsid w:val="395C4DA0"/>
    <w:rsid w:val="39FE724E"/>
    <w:rsid w:val="3AB71B26"/>
    <w:rsid w:val="3B194CD5"/>
    <w:rsid w:val="3B7B0F30"/>
    <w:rsid w:val="3BAB5713"/>
    <w:rsid w:val="3BF3E031"/>
    <w:rsid w:val="3C0C1E0A"/>
    <w:rsid w:val="3CDF24C5"/>
    <w:rsid w:val="3D9227A2"/>
    <w:rsid w:val="3DDB483D"/>
    <w:rsid w:val="3DFFB44D"/>
    <w:rsid w:val="3DFFD7D5"/>
    <w:rsid w:val="3E745AF5"/>
    <w:rsid w:val="3F1FDDBE"/>
    <w:rsid w:val="3F35724B"/>
    <w:rsid w:val="3FCE3744"/>
    <w:rsid w:val="3FD153DB"/>
    <w:rsid w:val="3FF27E77"/>
    <w:rsid w:val="41EC7717"/>
    <w:rsid w:val="420A2D06"/>
    <w:rsid w:val="42C61CB2"/>
    <w:rsid w:val="433445B3"/>
    <w:rsid w:val="44772F23"/>
    <w:rsid w:val="45015E7B"/>
    <w:rsid w:val="45A864F3"/>
    <w:rsid w:val="45F7E54D"/>
    <w:rsid w:val="46836F59"/>
    <w:rsid w:val="46B740A8"/>
    <w:rsid w:val="47A74655"/>
    <w:rsid w:val="47C72D66"/>
    <w:rsid w:val="4849321B"/>
    <w:rsid w:val="48604ABC"/>
    <w:rsid w:val="48754E03"/>
    <w:rsid w:val="49941B26"/>
    <w:rsid w:val="499D15DA"/>
    <w:rsid w:val="4A7F81A0"/>
    <w:rsid w:val="4B4D6653"/>
    <w:rsid w:val="4E7E79B9"/>
    <w:rsid w:val="4EB10575"/>
    <w:rsid w:val="4F4F3671"/>
    <w:rsid w:val="4FEFEC75"/>
    <w:rsid w:val="508F3D0B"/>
    <w:rsid w:val="51174DF9"/>
    <w:rsid w:val="51AF9536"/>
    <w:rsid w:val="533F89A8"/>
    <w:rsid w:val="53D554FC"/>
    <w:rsid w:val="54E06F6B"/>
    <w:rsid w:val="55FE25E3"/>
    <w:rsid w:val="57799E3C"/>
    <w:rsid w:val="577C138C"/>
    <w:rsid w:val="57A11232"/>
    <w:rsid w:val="57F117FC"/>
    <w:rsid w:val="58022622"/>
    <w:rsid w:val="58956538"/>
    <w:rsid w:val="59EF6F38"/>
    <w:rsid w:val="5A7E03BA"/>
    <w:rsid w:val="5AA2613A"/>
    <w:rsid w:val="5ABEEC9C"/>
    <w:rsid w:val="5B684908"/>
    <w:rsid w:val="5B706420"/>
    <w:rsid w:val="5B9F2B85"/>
    <w:rsid w:val="5BFB51DD"/>
    <w:rsid w:val="5BFFE8AC"/>
    <w:rsid w:val="5C7F5305"/>
    <w:rsid w:val="5C8F55B6"/>
    <w:rsid w:val="5CAD309B"/>
    <w:rsid w:val="5CC23710"/>
    <w:rsid w:val="5CF9B3D1"/>
    <w:rsid w:val="5D652A11"/>
    <w:rsid w:val="5E3E9330"/>
    <w:rsid w:val="5E3F9FB7"/>
    <w:rsid w:val="5F8F328E"/>
    <w:rsid w:val="5FEF999D"/>
    <w:rsid w:val="5FFF8BBD"/>
    <w:rsid w:val="607B6069"/>
    <w:rsid w:val="61F3C599"/>
    <w:rsid w:val="620920EC"/>
    <w:rsid w:val="62436BF5"/>
    <w:rsid w:val="62877E79"/>
    <w:rsid w:val="63D056B8"/>
    <w:rsid w:val="641D16A4"/>
    <w:rsid w:val="647ECBD6"/>
    <w:rsid w:val="66372BB8"/>
    <w:rsid w:val="66DBE5A9"/>
    <w:rsid w:val="66FEE657"/>
    <w:rsid w:val="671B1CF3"/>
    <w:rsid w:val="678267C7"/>
    <w:rsid w:val="6845205F"/>
    <w:rsid w:val="69B77D34"/>
    <w:rsid w:val="6A0FEB77"/>
    <w:rsid w:val="6A854760"/>
    <w:rsid w:val="6B733431"/>
    <w:rsid w:val="6C05761A"/>
    <w:rsid w:val="6C89352D"/>
    <w:rsid w:val="6CAD1081"/>
    <w:rsid w:val="6CEDAECA"/>
    <w:rsid w:val="6D4B12E4"/>
    <w:rsid w:val="6D733B04"/>
    <w:rsid w:val="6DAF368D"/>
    <w:rsid w:val="6EBB5496"/>
    <w:rsid w:val="6ED4399A"/>
    <w:rsid w:val="6EF285BE"/>
    <w:rsid w:val="6FBD0C1F"/>
    <w:rsid w:val="6FDF0636"/>
    <w:rsid w:val="6FE96865"/>
    <w:rsid w:val="6FEC7F0C"/>
    <w:rsid w:val="6FFF54CB"/>
    <w:rsid w:val="70E76683"/>
    <w:rsid w:val="71BF7A11"/>
    <w:rsid w:val="71C3DFC4"/>
    <w:rsid w:val="72AFBA8A"/>
    <w:rsid w:val="734474E8"/>
    <w:rsid w:val="73847AB6"/>
    <w:rsid w:val="73F41CDB"/>
    <w:rsid w:val="74311ECC"/>
    <w:rsid w:val="7695B0CB"/>
    <w:rsid w:val="76AE10E1"/>
    <w:rsid w:val="7766BF3F"/>
    <w:rsid w:val="778FB473"/>
    <w:rsid w:val="77E7C861"/>
    <w:rsid w:val="77EFAF38"/>
    <w:rsid w:val="77FFFD1B"/>
    <w:rsid w:val="780E06D7"/>
    <w:rsid w:val="784374A6"/>
    <w:rsid w:val="787FC47A"/>
    <w:rsid w:val="79690D55"/>
    <w:rsid w:val="79BF72DB"/>
    <w:rsid w:val="79EEA4BB"/>
    <w:rsid w:val="79EF5442"/>
    <w:rsid w:val="79F78EDD"/>
    <w:rsid w:val="79F79048"/>
    <w:rsid w:val="7A2B3D31"/>
    <w:rsid w:val="7AFB1717"/>
    <w:rsid w:val="7B6F3E6D"/>
    <w:rsid w:val="7B7F135C"/>
    <w:rsid w:val="7BA47F9A"/>
    <w:rsid w:val="7BDE3F0F"/>
    <w:rsid w:val="7CD7BFF7"/>
    <w:rsid w:val="7D535273"/>
    <w:rsid w:val="7D67528E"/>
    <w:rsid w:val="7D7DBA18"/>
    <w:rsid w:val="7DB72394"/>
    <w:rsid w:val="7DDE0D93"/>
    <w:rsid w:val="7DEF7080"/>
    <w:rsid w:val="7DFC43B1"/>
    <w:rsid w:val="7DFFCD07"/>
    <w:rsid w:val="7E5FAE6F"/>
    <w:rsid w:val="7E7B80EF"/>
    <w:rsid w:val="7E9BA48D"/>
    <w:rsid w:val="7EFEDCC1"/>
    <w:rsid w:val="7F000DF8"/>
    <w:rsid w:val="7F1E5EDE"/>
    <w:rsid w:val="7F3F7969"/>
    <w:rsid w:val="7F6A5434"/>
    <w:rsid w:val="7F7AF6B7"/>
    <w:rsid w:val="7F7C12F1"/>
    <w:rsid w:val="7F7F5A8B"/>
    <w:rsid w:val="7F7FA5B7"/>
    <w:rsid w:val="7F860E3B"/>
    <w:rsid w:val="7F884103"/>
    <w:rsid w:val="7FBBB98C"/>
    <w:rsid w:val="7FBD092F"/>
    <w:rsid w:val="7FBFD434"/>
    <w:rsid w:val="7FC753D7"/>
    <w:rsid w:val="7FCE5EB1"/>
    <w:rsid w:val="7FDB8804"/>
    <w:rsid w:val="7FDBBAE1"/>
    <w:rsid w:val="7FF2FD63"/>
    <w:rsid w:val="7FF771CC"/>
    <w:rsid w:val="7FFDFA4A"/>
    <w:rsid w:val="89DCD59E"/>
    <w:rsid w:val="9BE7BD01"/>
    <w:rsid w:val="9FCFE918"/>
    <w:rsid w:val="A8B73FB4"/>
    <w:rsid w:val="ABFBB380"/>
    <w:rsid w:val="AFAFC688"/>
    <w:rsid w:val="B43C9BCD"/>
    <w:rsid w:val="B4BBC996"/>
    <w:rsid w:val="B6DD728F"/>
    <w:rsid w:val="BA7B23C6"/>
    <w:rsid w:val="BB5F40FA"/>
    <w:rsid w:val="BBFFA714"/>
    <w:rsid w:val="BC2FE7B8"/>
    <w:rsid w:val="BDCF2E1D"/>
    <w:rsid w:val="BDFF922C"/>
    <w:rsid w:val="BE7FAF56"/>
    <w:rsid w:val="BEFF2C1B"/>
    <w:rsid w:val="BF5E6B35"/>
    <w:rsid w:val="BF8E9573"/>
    <w:rsid w:val="BFBD2ED3"/>
    <w:rsid w:val="BFBDBCE1"/>
    <w:rsid w:val="BFCF5C91"/>
    <w:rsid w:val="BFE94C8C"/>
    <w:rsid w:val="BFED5954"/>
    <w:rsid w:val="BFFD709C"/>
    <w:rsid w:val="BFFE1577"/>
    <w:rsid w:val="BFFFE629"/>
    <w:rsid w:val="C3FF1B99"/>
    <w:rsid w:val="CDBF30B1"/>
    <w:rsid w:val="CDF708AF"/>
    <w:rsid w:val="CDF7968C"/>
    <w:rsid w:val="CEE7798F"/>
    <w:rsid w:val="CFFDD984"/>
    <w:rsid w:val="D3FE8130"/>
    <w:rsid w:val="D3FF6A21"/>
    <w:rsid w:val="D43C26FB"/>
    <w:rsid w:val="D6BA931C"/>
    <w:rsid w:val="D78F5284"/>
    <w:rsid w:val="D8F751ED"/>
    <w:rsid w:val="DC6FA64A"/>
    <w:rsid w:val="DDFF0ACB"/>
    <w:rsid w:val="DEFE2F3B"/>
    <w:rsid w:val="DF51B855"/>
    <w:rsid w:val="DF7D8FDA"/>
    <w:rsid w:val="DF7F3C6A"/>
    <w:rsid w:val="DF9F57D2"/>
    <w:rsid w:val="DFDD0CCC"/>
    <w:rsid w:val="DFDF2BD6"/>
    <w:rsid w:val="DFE92B3E"/>
    <w:rsid w:val="DFFBF4EE"/>
    <w:rsid w:val="DFFDB780"/>
    <w:rsid w:val="E3B79B58"/>
    <w:rsid w:val="E5D7DA48"/>
    <w:rsid w:val="E64B1055"/>
    <w:rsid w:val="E7FE54C6"/>
    <w:rsid w:val="EABC1AFB"/>
    <w:rsid w:val="EB6AFE3C"/>
    <w:rsid w:val="EBEF7ABE"/>
    <w:rsid w:val="EC5CA429"/>
    <w:rsid w:val="ECEF6A0B"/>
    <w:rsid w:val="ED8B2C94"/>
    <w:rsid w:val="EDBC44C8"/>
    <w:rsid w:val="EEDF67DB"/>
    <w:rsid w:val="EFEDD54B"/>
    <w:rsid w:val="F0BF082F"/>
    <w:rsid w:val="F2FF2137"/>
    <w:rsid w:val="F35F70BD"/>
    <w:rsid w:val="F3D0E552"/>
    <w:rsid w:val="F3FD9FAA"/>
    <w:rsid w:val="F4D719E3"/>
    <w:rsid w:val="F51F5709"/>
    <w:rsid w:val="F5771285"/>
    <w:rsid w:val="F6BE3EDA"/>
    <w:rsid w:val="F76F32EF"/>
    <w:rsid w:val="F7AB1202"/>
    <w:rsid w:val="F7FD94C1"/>
    <w:rsid w:val="F8EF8029"/>
    <w:rsid w:val="F99FEF39"/>
    <w:rsid w:val="FB1BA52D"/>
    <w:rsid w:val="FBDF4754"/>
    <w:rsid w:val="FBEA5700"/>
    <w:rsid w:val="FBFB20EF"/>
    <w:rsid w:val="FBFE0216"/>
    <w:rsid w:val="FC2E0FBE"/>
    <w:rsid w:val="FCF4A2EC"/>
    <w:rsid w:val="FD7E20C4"/>
    <w:rsid w:val="FDB7244E"/>
    <w:rsid w:val="FE16E1FA"/>
    <w:rsid w:val="FE734873"/>
    <w:rsid w:val="FEBB36A3"/>
    <w:rsid w:val="FEDDDE42"/>
    <w:rsid w:val="FEE63DCC"/>
    <w:rsid w:val="FEF5EA5E"/>
    <w:rsid w:val="FEF7CC49"/>
    <w:rsid w:val="FF1F6B77"/>
    <w:rsid w:val="FF755EF2"/>
    <w:rsid w:val="FF7F7C5B"/>
    <w:rsid w:val="FFBC196B"/>
    <w:rsid w:val="FFC5581F"/>
    <w:rsid w:val="FFE36CC0"/>
    <w:rsid w:val="FFE4F080"/>
    <w:rsid w:val="FFFBF4E1"/>
    <w:rsid w:val="FFFCDC7B"/>
    <w:rsid w:val="FFFDC29B"/>
    <w:rsid w:val="FFFF9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qFormat/>
    <w:uiPriority w:val="99"/>
    <w:pPr>
      <w:ind w:left="100" w:leftChars="2500"/>
    </w:p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locked/>
    <w:uiPriority w:val="0"/>
    <w:rPr>
      <w:i/>
    </w:rPr>
  </w:style>
  <w:style w:type="character" w:customStyle="1" w:styleId="8">
    <w:name w:val="Date Char"/>
    <w:basedOn w:val="6"/>
    <w:link w:val="2"/>
    <w:semiHidden/>
    <w:qFormat/>
    <w:locked/>
    <w:uiPriority w:val="99"/>
    <w:rPr>
      <w:rFonts w:cs="Times New Roman"/>
      <w:kern w:val="2"/>
      <w:sz w:val="22"/>
      <w:szCs w:val="22"/>
    </w:rPr>
  </w:style>
  <w:style w:type="character" w:customStyle="1" w:styleId="9">
    <w:name w:val="Footer Char"/>
    <w:basedOn w:val="6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Header Char"/>
    <w:basedOn w:val="6"/>
    <w:link w:val="4"/>
    <w:qFormat/>
    <w:locked/>
    <w:uiPriority w:val="99"/>
    <w:rPr>
      <w:rFonts w:cs="Times New Roman"/>
      <w:sz w:val="18"/>
      <w:szCs w:val="18"/>
    </w:rPr>
  </w:style>
  <w:style w:type="table" w:customStyle="1" w:styleId="11">
    <w:name w:val="Currency1"/>
    <w:qFormat/>
    <w:uiPriority w:val="99"/>
    <w:pPr>
      <w:textAlignment w:val="bottom"/>
    </w:pPr>
    <w:rPr>
      <w:rFonts w:ascii="Arial" w:hAnsi="Arial" w:cs="Arial"/>
      <w:color w:val="000000"/>
      <w:kern w:val="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Currency [0]1"/>
    <w:qFormat/>
    <w:uiPriority w:val="99"/>
    <w:pPr>
      <w:textAlignment w:val="bottom"/>
    </w:pPr>
    <w:rPr>
      <w:rFonts w:ascii="Arial" w:hAnsi="Arial" w:cs="Arial"/>
      <w:color w:val="000000"/>
      <w:kern w:val="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Percent1"/>
    <w:qFormat/>
    <w:uiPriority w:val="99"/>
    <w:pPr>
      <w:textAlignment w:val="bottom"/>
    </w:pPr>
    <w:rPr>
      <w:rFonts w:ascii="Arial" w:hAnsi="Arial" w:cs="Arial"/>
      <w:color w:val="000000"/>
      <w:kern w:val="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Normal1"/>
    <w:qFormat/>
    <w:uiPriority w:val="99"/>
    <w:pPr>
      <w:textAlignment w:val="center"/>
    </w:pPr>
    <w:rPr>
      <w:rFonts w:ascii="??" w:hAnsi="??" w:cs="??"/>
      <w:color w:val="000000"/>
      <w:kern w:val="0"/>
      <w:sz w:val="22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Comma1"/>
    <w:qFormat/>
    <w:uiPriority w:val="99"/>
    <w:pPr>
      <w:textAlignment w:val="bottom"/>
    </w:pPr>
    <w:rPr>
      <w:rFonts w:ascii="Arial" w:hAnsi="Arial" w:cs="Arial"/>
      <w:color w:val="000000"/>
      <w:kern w:val="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Comma [0]1"/>
    <w:qFormat/>
    <w:uiPriority w:val="99"/>
    <w:pPr>
      <w:textAlignment w:val="bottom"/>
    </w:pPr>
    <w:rPr>
      <w:rFonts w:ascii="Arial" w:hAnsi="Arial" w:cs="Arial"/>
      <w:color w:val="000000"/>
      <w:kern w:val="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380</Words>
  <Characters>435</Characters>
  <Lines>0</Lines>
  <Paragraphs>0</Paragraphs>
  <TotalTime>5</TotalTime>
  <ScaleCrop>false</ScaleCrop>
  <LinksUpToDate>false</LinksUpToDate>
  <CharactersWithSpaces>541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2022-03-06T19:49:00Z</dcterms:created>
  <dc:creator>Administrator</dc:creator>
  <cp:lastModifiedBy>薛武辉</cp:lastModifiedBy>
  <cp:lastPrinted>2026-06-18T19:45:00Z</cp:lastPrinted>
  <dcterms:modified xsi:type="dcterms:W3CDTF">2026-06-30T16:40:02Z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F1CEC7C5E98841C7AB622B565AAC2204</vt:lpwstr>
  </property>
</Properties>
</file>