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??" w:hAnsi="??" w:eastAsia="Times New Roman" w:cs="??"/>
          <w:sz w:val="52"/>
          <w:szCs w:val="52"/>
        </w:rPr>
      </w:pPr>
      <w:r>
        <w:rPr>
          <w:rFonts w:ascii="??" w:hAnsi="??" w:eastAsia="Times New Roman" w:cs="??"/>
          <w:b/>
          <w:bCs/>
          <w:sz w:val="52"/>
          <w:szCs w:val="52"/>
        </w:rPr>
        <w:t>恩平市人力</w:t>
      </w:r>
      <w:r>
        <w:rPr>
          <w:rFonts w:hint="eastAsia" w:ascii="宋体" w:hAnsi="宋体" w:cs="宋体"/>
          <w:b/>
          <w:bCs/>
          <w:sz w:val="52"/>
          <w:szCs w:val="52"/>
        </w:rPr>
        <w:t>资</w:t>
      </w:r>
      <w:r>
        <w:rPr>
          <w:rFonts w:ascii="??" w:hAnsi="??" w:eastAsia="Times New Roman" w:cs="??"/>
          <w:b/>
          <w:bCs/>
          <w:sz w:val="52"/>
          <w:szCs w:val="52"/>
        </w:rPr>
        <w:t>源和社会保障局</w:t>
      </w:r>
    </w:p>
    <w:p>
      <w:pPr>
        <w:jc w:val="center"/>
        <w:rPr>
          <w:rFonts w:ascii="??" w:hAnsi="??" w:eastAsia="Times New Roman" w:cs="??"/>
          <w:b/>
          <w:bCs/>
          <w:sz w:val="44"/>
          <w:szCs w:val="24"/>
        </w:rPr>
      </w:pPr>
      <w:r>
        <w:rPr>
          <w:rFonts w:ascii="??" w:hAnsi="??" w:eastAsia="Times New Roman" w:cs="??"/>
          <w:b/>
          <w:bCs/>
          <w:sz w:val="44"/>
          <w:szCs w:val="24"/>
        </w:rPr>
        <w:t>工</w:t>
      </w:r>
      <w:r>
        <w:rPr>
          <w:rFonts w:hint="eastAsia" w:ascii="宋体" w:hAnsi="宋体" w:cs="宋体"/>
          <w:b/>
          <w:bCs/>
          <w:sz w:val="44"/>
          <w:szCs w:val="24"/>
        </w:rPr>
        <w:t>伤认</w:t>
      </w:r>
      <w:r>
        <w:rPr>
          <w:rFonts w:ascii="??" w:hAnsi="??" w:eastAsia="Times New Roman" w:cs="??"/>
          <w:b/>
          <w:bCs/>
          <w:sz w:val="44"/>
          <w:szCs w:val="24"/>
        </w:rPr>
        <w:t>定</w:t>
      </w:r>
      <w:r>
        <w:rPr>
          <w:rFonts w:hint="eastAsia" w:ascii="宋体" w:hAnsi="宋体" w:cs="宋体"/>
          <w:b/>
          <w:bCs/>
          <w:sz w:val="44"/>
          <w:szCs w:val="24"/>
        </w:rPr>
        <w:t>举证</w:t>
      </w:r>
      <w:r>
        <w:rPr>
          <w:rFonts w:ascii="??" w:hAnsi="??" w:eastAsia="Times New Roman" w:cs="??"/>
          <w:b/>
          <w:bCs/>
          <w:sz w:val="44"/>
          <w:szCs w:val="24"/>
        </w:rPr>
        <w:t>通知</w:t>
      </w:r>
      <w:r>
        <w:rPr>
          <w:rFonts w:hint="eastAsia" w:ascii="宋体" w:hAnsi="宋体" w:cs="宋体"/>
          <w:b/>
          <w:bCs/>
          <w:sz w:val="44"/>
          <w:szCs w:val="24"/>
        </w:rPr>
        <w:t>书</w:t>
      </w:r>
    </w:p>
    <w:p>
      <w:pPr>
        <w:spacing w:line="500" w:lineRule="exact"/>
        <w:jc w:val="right"/>
        <w:rPr>
          <w:rFonts w:ascii="CESI宋体-GB2312" w:hAnsi="CESI宋体-GB2312" w:eastAsia="CESI宋体-GB2312" w:cs="CESI宋体-GB2312"/>
          <w:color w:val="0000FF"/>
          <w:sz w:val="32"/>
          <w:szCs w:val="32"/>
        </w:rPr>
      </w:pPr>
      <w:r>
        <w:rPr>
          <w:rFonts w:ascii="??" w:hAnsi="??" w:eastAsia="Times New Roman"/>
          <w:color w:val="0000FF"/>
          <w:sz w:val="32"/>
          <w:szCs w:val="24"/>
        </w:rPr>
        <w:t xml:space="preserve">                               </w:t>
      </w:r>
      <w:r>
        <w:rPr>
          <w:rFonts w:ascii="仿宋_GB2312" w:hAnsi="??" w:eastAsia="仿宋_GB2312"/>
          <w:color w:val="auto"/>
          <w:sz w:val="32"/>
          <w:szCs w:val="24"/>
        </w:rPr>
        <w:t xml:space="preserve"> </w:t>
      </w:r>
      <w:r>
        <w:rPr>
          <w:rFonts w:hint="eastAsia" w:ascii="仿宋_GB2312" w:hAnsi="??" w:eastAsia="仿宋_GB2312"/>
          <w:color w:val="auto"/>
          <w:sz w:val="32"/>
          <w:szCs w:val="24"/>
        </w:rPr>
        <w:t>编号：</w:t>
      </w:r>
      <w:r>
        <w:rPr>
          <w:rFonts w:hint="eastAsia" w:ascii="CESI宋体-GB2312" w:hAnsi="CESI宋体-GB2312" w:eastAsia="CESI宋体-GB2312" w:cs="CESI宋体-GB2312"/>
          <w:color w:val="auto"/>
          <w:sz w:val="32"/>
          <w:szCs w:val="32"/>
          <w:lang w:val="en-US" w:eastAsia="zh-CN"/>
        </w:rPr>
        <w:t>7261316-2</w:t>
      </w:r>
      <w:r>
        <w:rPr>
          <w:rFonts w:hint="eastAsia" w:ascii="仿宋_GB2312" w:hAnsi="??" w:eastAsia="仿宋_GB2312"/>
          <w:color w:val="auto"/>
          <w:sz w:val="32"/>
          <w:szCs w:val="24"/>
        </w:rPr>
        <w:t>号</w:t>
      </w:r>
    </w:p>
    <w:p>
      <w:pPr>
        <w:spacing w:line="560" w:lineRule="exact"/>
        <w:jc w:val="left"/>
        <w:rPr>
          <w:rFonts w:ascii="仿宋" w:hAnsi="仿宋" w:eastAsia="仿宋" w:cs="仿宋"/>
          <w:color w:val="auto"/>
          <w:sz w:val="28"/>
          <w:szCs w:val="28"/>
        </w:rPr>
      </w:pPr>
      <w:r>
        <w:rPr>
          <w:rFonts w:hint="eastAsia" w:ascii="仿宋" w:hAnsi="仿宋" w:eastAsia="仿宋" w:cs="仿宋"/>
          <w:color w:val="auto"/>
          <w:sz w:val="28"/>
          <w:szCs w:val="28"/>
          <w:lang w:eastAsia="zh-CN"/>
        </w:rPr>
        <w:t>湖南昊成建设有限公司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：</w:t>
      </w:r>
    </w:p>
    <w:p>
      <w:pPr>
        <w:spacing w:line="560" w:lineRule="exact"/>
        <w:ind w:firstLine="560" w:firstLineChars="200"/>
        <w:rPr>
          <w:rFonts w:hint="eastAsia" w:ascii="仿宋" w:hAnsi="仿宋" w:eastAsia="仿宋" w:cs="仿宋"/>
          <w:color w:val="auto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lang w:eastAsia="zh-CN"/>
        </w:rPr>
        <w:t>王克峰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于</w:t>
      </w:r>
      <w:r>
        <w:rPr>
          <w:rFonts w:ascii="CESI宋体-GB2312" w:hAnsi="CESI宋体-GB2312" w:eastAsia="CESI宋体-GB2312" w:cs="CESI宋体-GB2312"/>
          <w:color w:val="auto"/>
          <w:sz w:val="28"/>
          <w:szCs w:val="28"/>
        </w:rPr>
        <w:t>202</w:t>
      </w:r>
      <w:r>
        <w:rPr>
          <w:rFonts w:hint="eastAsia" w:ascii="CESI宋体-GB2312" w:hAnsi="CESI宋体-GB2312" w:eastAsia="CESI宋体-GB2312" w:cs="CESI宋体-GB2312"/>
          <w:color w:val="auto"/>
          <w:sz w:val="28"/>
          <w:szCs w:val="28"/>
          <w:lang w:val="en-US" w:eastAsia="zh-CN"/>
        </w:rPr>
        <w:t>6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年</w:t>
      </w:r>
      <w:r>
        <w:rPr>
          <w:rFonts w:hint="eastAsia" w:ascii="CESI宋体-GB2312" w:hAnsi="CESI宋体-GB2312" w:eastAsia="CESI宋体-GB2312" w:cs="CESI宋体-GB2312"/>
          <w:color w:val="auto"/>
          <w:sz w:val="28"/>
          <w:szCs w:val="28"/>
          <w:lang w:val="en-US" w:eastAsia="zh-CN"/>
        </w:rPr>
        <w:t>5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月</w:t>
      </w:r>
      <w:r>
        <w:rPr>
          <w:rFonts w:hint="eastAsia" w:ascii="CESI宋体-GB2312" w:hAnsi="CESI宋体-GB2312" w:eastAsia="CESI宋体-GB2312" w:cs="CESI宋体-GB2312"/>
          <w:color w:val="auto"/>
          <w:sz w:val="28"/>
          <w:szCs w:val="28"/>
          <w:lang w:val="en-US" w:eastAsia="zh-CN"/>
        </w:rPr>
        <w:t>18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日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就</w:t>
      </w:r>
      <w:r>
        <w:rPr>
          <w:rFonts w:hint="eastAsia" w:ascii="仿宋" w:hAnsi="仿宋" w:eastAsia="仿宋" w:cs="仿宋"/>
          <w:color w:val="auto"/>
          <w:sz w:val="28"/>
          <w:szCs w:val="28"/>
          <w:lang w:eastAsia="zh-CN"/>
        </w:rPr>
        <w:t>其本人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（身份证号：</w:t>
      </w:r>
      <w:r>
        <w:rPr>
          <w:rFonts w:hint="eastAsia" w:ascii="CESI宋体-GB2312" w:hAnsi="CESI宋体-GB2312" w:eastAsia="CESI宋体-GB2312" w:cs="CESI宋体-GB2312"/>
          <w:color w:val="auto"/>
          <w:sz w:val="28"/>
          <w:szCs w:val="28"/>
          <w:lang w:val="en-US" w:eastAsia="zh-CN"/>
        </w:rPr>
        <w:t>410426197210232592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）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的</w:t>
      </w:r>
      <w:r>
        <w:rPr>
          <w:rFonts w:hint="eastAsia" w:ascii="仿宋" w:hAnsi="仿宋" w:eastAsia="仿宋" w:cs="仿宋"/>
          <w:color w:val="auto"/>
          <w:sz w:val="28"/>
          <w:szCs w:val="28"/>
          <w:lang w:eastAsia="zh-CN"/>
        </w:rPr>
        <w:t>受伤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向本局提出工伤认定申请，称</w:t>
      </w:r>
      <w:r>
        <w:rPr>
          <w:rFonts w:hint="eastAsia" w:ascii="仿宋" w:hAnsi="仿宋" w:eastAsia="仿宋" w:cs="仿宋"/>
          <w:color w:val="auto"/>
          <w:sz w:val="28"/>
          <w:szCs w:val="28"/>
          <w:lang w:eastAsia="zh-CN"/>
        </w:rPr>
        <w:t>王克峰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是你</w:t>
      </w:r>
      <w:r>
        <w:rPr>
          <w:rFonts w:hint="eastAsia" w:ascii="仿宋" w:hAnsi="仿宋" w:eastAsia="仿宋" w:cs="仿宋"/>
          <w:color w:val="auto"/>
          <w:sz w:val="28"/>
          <w:szCs w:val="28"/>
          <w:lang w:eastAsia="zh-CN"/>
        </w:rPr>
        <w:t>单位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承建北京理工大学珠海学院恩平项目建设项目</w:t>
      </w:r>
      <w:r>
        <w:rPr>
          <w:rFonts w:hint="eastAsia" w:ascii="仿宋" w:hAnsi="仿宋" w:eastAsia="仿宋" w:cs="仿宋"/>
          <w:color w:val="auto"/>
          <w:sz w:val="28"/>
          <w:szCs w:val="28"/>
          <w:lang w:eastAsia="zh-CN"/>
        </w:rPr>
        <w:t>的水电工，其于</w:t>
      </w:r>
      <w:r>
        <w:rPr>
          <w:rFonts w:hint="eastAsia" w:ascii="CESI宋体-GB2312" w:hAnsi="CESI宋体-GB2312" w:eastAsia="CESI宋体-GB2312" w:cs="CESI宋体-GB2312"/>
          <w:sz w:val="28"/>
          <w:szCs w:val="28"/>
          <w:lang w:val="en-US" w:eastAsia="zh-CN"/>
        </w:rPr>
        <w:t>2026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年</w:t>
      </w:r>
      <w:r>
        <w:rPr>
          <w:rFonts w:hint="eastAsia" w:ascii="CESI宋体-GB2312" w:hAnsi="CESI宋体-GB2312" w:eastAsia="CESI宋体-GB2312" w:cs="CESI宋体-GB2312"/>
          <w:sz w:val="28"/>
          <w:szCs w:val="28"/>
          <w:lang w:val="en-US" w:eastAsia="zh-CN"/>
        </w:rPr>
        <w:t>4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月</w:t>
      </w:r>
      <w:r>
        <w:rPr>
          <w:rFonts w:hint="eastAsia" w:ascii="CESI宋体-GB2312" w:hAnsi="CESI宋体-GB2312" w:eastAsia="CESI宋体-GB2312" w:cs="CESI宋体-GB2312"/>
          <w:sz w:val="28"/>
          <w:szCs w:val="28"/>
          <w:lang w:val="en-US" w:eastAsia="zh-CN"/>
        </w:rPr>
        <w:t>19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日</w:t>
      </w:r>
      <w:r>
        <w:rPr>
          <w:rFonts w:hint="eastAsia" w:ascii="CESI宋体-GB2312" w:hAnsi="CESI宋体-GB2312" w:eastAsia="CESI宋体-GB2312" w:cs="CESI宋体-GB2312"/>
          <w:sz w:val="28"/>
          <w:szCs w:val="28"/>
          <w:lang w:val="en-US" w:eastAsia="zh-CN"/>
        </w:rPr>
        <w:t>15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时</w:t>
      </w:r>
      <w:r>
        <w:rPr>
          <w:rFonts w:hint="eastAsia" w:ascii="CESI宋体-GB2312" w:hAnsi="CESI宋体-GB2312" w:eastAsia="CESI宋体-GB2312" w:cs="CESI宋体-GB2312"/>
          <w:color w:val="auto"/>
          <w:sz w:val="28"/>
          <w:szCs w:val="28"/>
          <w:lang w:val="en-US" w:eastAsia="zh-CN"/>
        </w:rPr>
        <w:t>30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分许在上述建设项目工作时被绊倒，双手递材料被升降机夹伤</w:t>
      </w:r>
      <w:r>
        <w:rPr>
          <w:rFonts w:hint="eastAsia" w:ascii="仿宋" w:hAnsi="仿宋" w:eastAsia="仿宋" w:cs="仿宋"/>
          <w:color w:val="auto"/>
          <w:sz w:val="28"/>
          <w:szCs w:val="28"/>
          <w:lang w:eastAsia="zh-CN"/>
        </w:rPr>
        <w:t>。于</w:t>
      </w:r>
      <w:r>
        <w:rPr>
          <w:rFonts w:hint="eastAsia" w:ascii="CESI宋体-GB2312" w:hAnsi="CESI宋体-GB2312" w:eastAsia="CESI宋体-GB2312" w:cs="CESI宋体-GB2312"/>
          <w:sz w:val="28"/>
          <w:szCs w:val="28"/>
          <w:lang w:val="en-US" w:eastAsia="zh-CN"/>
        </w:rPr>
        <w:t>2026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年</w:t>
      </w:r>
      <w:r>
        <w:rPr>
          <w:rFonts w:hint="eastAsia" w:ascii="CESI宋体-GB2312" w:hAnsi="CESI宋体-GB2312" w:eastAsia="CESI宋体-GB2312" w:cs="CESI宋体-GB2312"/>
          <w:sz w:val="28"/>
          <w:szCs w:val="28"/>
          <w:lang w:val="en-US" w:eastAsia="zh-CN"/>
        </w:rPr>
        <w:t>5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月</w:t>
      </w:r>
      <w:r>
        <w:rPr>
          <w:rFonts w:hint="eastAsia" w:ascii="CESI宋体-GB2312" w:hAnsi="CESI宋体-GB2312" w:eastAsia="CESI宋体-GB2312" w:cs="CESI宋体-GB2312"/>
          <w:sz w:val="28"/>
          <w:szCs w:val="28"/>
          <w:lang w:val="en-US" w:eastAsia="zh-CN"/>
        </w:rPr>
        <w:t>4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日被广州和平骨科医院</w:t>
      </w:r>
      <w:r>
        <w:rPr>
          <w:rFonts w:hint="eastAsia" w:ascii="仿宋" w:hAnsi="仿宋" w:eastAsia="仿宋" w:cs="仿宋"/>
          <w:color w:val="auto"/>
          <w:sz w:val="28"/>
          <w:szCs w:val="28"/>
          <w:lang w:eastAsia="zh-CN"/>
        </w:rPr>
        <w:t>诊断为：</w:t>
      </w:r>
      <w:r>
        <w:rPr>
          <w:rFonts w:hint="eastAsia" w:ascii="CESI宋体-GB2312" w:hAnsi="CESI宋体-GB2312" w:eastAsia="CESI宋体-GB2312" w:cs="CESI宋体-GB2312"/>
          <w:color w:val="auto"/>
          <w:sz w:val="28"/>
          <w:szCs w:val="28"/>
          <w:lang w:val="en-US" w:eastAsia="zh-CN"/>
        </w:rPr>
        <w:t>1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.左中环指远节完全离断伤；</w:t>
      </w:r>
      <w:r>
        <w:rPr>
          <w:rFonts w:hint="eastAsia" w:ascii="CESI宋体-GB2312" w:hAnsi="CESI宋体-GB2312" w:eastAsia="CESI宋体-GB2312" w:cs="CESI宋体-GB2312"/>
          <w:color w:val="auto"/>
          <w:sz w:val="28"/>
          <w:szCs w:val="28"/>
          <w:lang w:val="en-US" w:eastAsia="zh-CN"/>
        </w:rPr>
        <w:t>2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.右中环指远节完全离断伤。</w:t>
      </w:r>
      <w:r>
        <w:rPr>
          <w:rFonts w:hint="eastAsia" w:ascii="仿宋" w:hAnsi="仿宋" w:eastAsia="仿宋" w:cs="仿宋"/>
          <w:color w:val="auto"/>
          <w:sz w:val="28"/>
          <w:szCs w:val="28"/>
          <w:lang w:eastAsia="zh-CN"/>
        </w:rPr>
        <w:t>现王克峰认为其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于</w:t>
      </w:r>
      <w:r>
        <w:rPr>
          <w:rFonts w:hint="eastAsia" w:ascii="CESI宋体-GB2312" w:hAnsi="CESI宋体-GB2312" w:eastAsia="CESI宋体-GB2312" w:cs="CESI宋体-GB2312"/>
          <w:sz w:val="28"/>
          <w:szCs w:val="28"/>
          <w:lang w:val="en-US" w:eastAsia="zh-CN"/>
        </w:rPr>
        <w:t>2026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年</w:t>
      </w:r>
      <w:r>
        <w:rPr>
          <w:rFonts w:hint="eastAsia" w:ascii="CESI宋体-GB2312" w:hAnsi="CESI宋体-GB2312" w:eastAsia="CESI宋体-GB2312" w:cs="CESI宋体-GB2312"/>
          <w:sz w:val="28"/>
          <w:szCs w:val="28"/>
          <w:lang w:val="en-US" w:eastAsia="zh-CN"/>
        </w:rPr>
        <w:t>4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月</w:t>
      </w:r>
      <w:r>
        <w:rPr>
          <w:rFonts w:hint="eastAsia" w:ascii="CESI宋体-GB2312" w:hAnsi="CESI宋体-GB2312" w:eastAsia="CESI宋体-GB2312" w:cs="CESI宋体-GB2312"/>
          <w:sz w:val="28"/>
          <w:szCs w:val="28"/>
          <w:lang w:val="en-US" w:eastAsia="zh-CN"/>
        </w:rPr>
        <w:t>19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日的</w:t>
      </w:r>
      <w:r>
        <w:rPr>
          <w:rFonts w:hint="eastAsia" w:ascii="仿宋" w:hAnsi="仿宋" w:eastAsia="仿宋" w:cs="仿宋"/>
          <w:color w:val="auto"/>
          <w:sz w:val="28"/>
          <w:szCs w:val="28"/>
          <w:lang w:eastAsia="zh-CN"/>
        </w:rPr>
        <w:t>受伤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属于工伤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。</w:t>
      </w:r>
    </w:p>
    <w:p>
      <w:pPr>
        <w:spacing w:line="560" w:lineRule="exact"/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根据国务院《工伤保险条例》第十九条第二款的规定，如你单位不认为是工伤的，请在收到本通知书之日起十五日内，向我局提供不认为是工伤或视同工伤的有关书面证据材料。</w:t>
      </w:r>
    </w:p>
    <w:p>
      <w:pPr>
        <w:spacing w:line="560" w:lineRule="exact"/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如用人单位不提供或逾期未能提供举证的，根据《工伤认定办法》第十七条的规定，本局将根据受伤害职工提供的证据或者调查取得的证据，依法作出工伤认定决定。</w:t>
      </w:r>
    </w:p>
    <w:p>
      <w:pPr>
        <w:spacing w:line="560" w:lineRule="exact"/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联系地址：恩平市冯如广场侧</w:t>
      </w:r>
    </w:p>
    <w:p>
      <w:pPr>
        <w:spacing w:line="560" w:lineRule="exact"/>
        <w:ind w:firstLine="560" w:firstLineChars="200"/>
        <w:rPr>
          <w:rFonts w:ascii="CESI宋体-GB2312" w:hAnsi="CESI宋体-GB2312" w:eastAsia="CESI宋体-GB2312" w:cs="CESI宋体-GB2312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联系电话：</w:t>
      </w:r>
      <w:r>
        <w:rPr>
          <w:rFonts w:ascii="CESI宋体-GB2312" w:hAnsi="CESI宋体-GB2312" w:eastAsia="CESI宋体-GB2312" w:cs="CESI宋体-GB2312"/>
          <w:sz w:val="28"/>
          <w:szCs w:val="28"/>
        </w:rPr>
        <w:t>0750-7717622</w:t>
      </w:r>
    </w:p>
    <w:p>
      <w:pPr>
        <w:spacing w:line="560" w:lineRule="exact"/>
        <w:ind w:firstLine="560" w:firstLineChars="200"/>
        <w:rPr>
          <w:rFonts w:ascii="CESI宋体-GB2312" w:hAnsi="CESI宋体-GB2312" w:eastAsia="CESI宋体-GB2312" w:cs="CESI宋体-GB2312"/>
          <w:sz w:val="28"/>
          <w:szCs w:val="28"/>
        </w:rPr>
      </w:pPr>
    </w:p>
    <w:p>
      <w:pPr>
        <w:spacing w:line="560" w:lineRule="exact"/>
        <w:jc w:val="righ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恩平市人力资源和社会保障局</w:t>
      </w:r>
      <w:r>
        <w:rPr>
          <w:rFonts w:ascii="仿宋" w:hAnsi="仿宋" w:eastAsia="仿宋" w:cs="仿宋"/>
          <w:sz w:val="32"/>
          <w:szCs w:val="32"/>
        </w:rPr>
        <w:t xml:space="preserve">          </w:t>
      </w:r>
    </w:p>
    <w:p>
      <w:pPr>
        <w:spacing w:line="560" w:lineRule="exact"/>
        <w:jc w:val="both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z w:val="32"/>
          <w:szCs w:val="32"/>
        </w:rPr>
        <w:t xml:space="preserve">      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                     </w:t>
      </w:r>
      <w:r>
        <w:rPr>
          <w:rFonts w:ascii="仿宋" w:hAnsi="仿宋" w:eastAsia="仿宋" w:cs="仿宋"/>
          <w:sz w:val="32"/>
          <w:szCs w:val="32"/>
        </w:rPr>
        <w:t xml:space="preserve">  </w:t>
      </w:r>
      <w:r>
        <w:rPr>
          <w:rFonts w:ascii="CESI宋体-GB2312" w:hAnsi="CESI宋体-GB2312" w:eastAsia="CESI宋体-GB2312" w:cs="CESI宋体-GB2312"/>
          <w:sz w:val="32"/>
          <w:szCs w:val="32"/>
        </w:rPr>
        <w:t>202</w:t>
      </w:r>
      <w:r>
        <w:rPr>
          <w:rFonts w:hint="eastAsia" w:ascii="CESI宋体-GB2312" w:hAnsi="CESI宋体-GB2312" w:eastAsia="CESI宋体-GB2312" w:cs="CESI宋体-GB2312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 w:cs="仿宋"/>
          <w:sz w:val="32"/>
          <w:szCs w:val="32"/>
        </w:rPr>
        <w:t>年</w:t>
      </w:r>
      <w:r>
        <w:rPr>
          <w:rFonts w:hint="eastAsia" w:ascii="CESI宋体-GB2312" w:hAnsi="CESI宋体-GB2312" w:eastAsia="CESI宋体-GB2312" w:cs="CESI宋体-GB2312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 w:cs="仿宋"/>
          <w:sz w:val="32"/>
          <w:szCs w:val="32"/>
        </w:rPr>
        <w:t>月</w:t>
      </w:r>
      <w:bookmarkStart w:id="0" w:name="_GoBack"/>
      <w:bookmarkEnd w:id="0"/>
      <w:r>
        <w:rPr>
          <w:rFonts w:hint="eastAsia" w:ascii="CESI宋体-GB2312" w:hAnsi="CESI宋体-GB2312" w:eastAsia="CESI宋体-GB2312" w:cs="CESI宋体-GB2312"/>
          <w:sz w:val="32"/>
          <w:szCs w:val="32"/>
          <w:lang w:val="en-US" w:eastAsia="zh-CN"/>
        </w:rPr>
        <w:t>18</w:t>
      </w:r>
      <w:r>
        <w:rPr>
          <w:rFonts w:hint="eastAsia" w:ascii="仿宋" w:hAnsi="仿宋" w:eastAsia="仿宋" w:cs="仿宋"/>
          <w:sz w:val="32"/>
          <w:szCs w:val="32"/>
        </w:rPr>
        <w:t>日</w:t>
      </w:r>
    </w:p>
    <w:sectPr>
      <w:pgSz w:w="11906" w:h="16838"/>
      <w:pgMar w:top="873" w:right="1474" w:bottom="590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??">
    <w:altName w:val="DejaVu Math TeX Gyre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CESI宋体-GB2312">
    <w:panose1 w:val="02000500000000000000"/>
    <w:charset w:val="86"/>
    <w:family w:val="auto"/>
    <w:pitch w:val="default"/>
    <w:sig w:usb0="800002AF" w:usb1="08476CF8" w:usb2="00000010" w:usb3="00000000" w:csb0="0004000F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宋体S-超大字符集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Math TeX Gyre">
    <w:panose1 w:val="02000503000000000000"/>
    <w:charset w:val="00"/>
    <w:family w:val="auto"/>
    <w:pitch w:val="default"/>
    <w:sig w:usb0="A10000EF" w:usb1="4201F9EE" w:usb2="02000000" w:usb3="00000000" w:csb0="60000193" w:csb1="0DD4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false"/>
  <w:bordersDoNotSurroundFooter w:val="false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true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commondata" w:val="eyJoZGlkIjoiMDAwODAzYjk0MjZlODUzNWVjY2U2MWIwNWY1OTlkMTAifQ=="/>
  </w:docVars>
  <w:rsids>
    <w:rsidRoot w:val="00831429"/>
    <w:rsid w:val="00003705"/>
    <w:rsid w:val="00003C13"/>
    <w:rsid w:val="00010513"/>
    <w:rsid w:val="00011662"/>
    <w:rsid w:val="00012C58"/>
    <w:rsid w:val="0002117C"/>
    <w:rsid w:val="00022895"/>
    <w:rsid w:val="00023142"/>
    <w:rsid w:val="00023E21"/>
    <w:rsid w:val="00041F3D"/>
    <w:rsid w:val="00052615"/>
    <w:rsid w:val="00056924"/>
    <w:rsid w:val="00060628"/>
    <w:rsid w:val="0006384F"/>
    <w:rsid w:val="00067D6F"/>
    <w:rsid w:val="0007371B"/>
    <w:rsid w:val="00075549"/>
    <w:rsid w:val="00080A06"/>
    <w:rsid w:val="00085112"/>
    <w:rsid w:val="000851AB"/>
    <w:rsid w:val="00087CFE"/>
    <w:rsid w:val="00093BBF"/>
    <w:rsid w:val="0009529C"/>
    <w:rsid w:val="00096E63"/>
    <w:rsid w:val="000A4144"/>
    <w:rsid w:val="000B077A"/>
    <w:rsid w:val="000B3199"/>
    <w:rsid w:val="000B3CB0"/>
    <w:rsid w:val="000B5784"/>
    <w:rsid w:val="000C2335"/>
    <w:rsid w:val="000C38AF"/>
    <w:rsid w:val="000C38DB"/>
    <w:rsid w:val="000C390B"/>
    <w:rsid w:val="000C7638"/>
    <w:rsid w:val="000D052A"/>
    <w:rsid w:val="000D276A"/>
    <w:rsid w:val="000E0133"/>
    <w:rsid w:val="000E0ACA"/>
    <w:rsid w:val="000E183F"/>
    <w:rsid w:val="000E4F76"/>
    <w:rsid w:val="000F2F0F"/>
    <w:rsid w:val="000F53D2"/>
    <w:rsid w:val="000F608D"/>
    <w:rsid w:val="000F6B9A"/>
    <w:rsid w:val="00100508"/>
    <w:rsid w:val="00102E72"/>
    <w:rsid w:val="00104419"/>
    <w:rsid w:val="0010684B"/>
    <w:rsid w:val="00106AFC"/>
    <w:rsid w:val="0011291E"/>
    <w:rsid w:val="001214B4"/>
    <w:rsid w:val="0012298A"/>
    <w:rsid w:val="00124A17"/>
    <w:rsid w:val="00126AA7"/>
    <w:rsid w:val="00135023"/>
    <w:rsid w:val="00145021"/>
    <w:rsid w:val="00145E0D"/>
    <w:rsid w:val="00147DE4"/>
    <w:rsid w:val="00147F19"/>
    <w:rsid w:val="00152054"/>
    <w:rsid w:val="001522A7"/>
    <w:rsid w:val="00157E2C"/>
    <w:rsid w:val="00164C5C"/>
    <w:rsid w:val="00170713"/>
    <w:rsid w:val="00174741"/>
    <w:rsid w:val="001838F3"/>
    <w:rsid w:val="001865FF"/>
    <w:rsid w:val="00190D46"/>
    <w:rsid w:val="00194CB2"/>
    <w:rsid w:val="001979BE"/>
    <w:rsid w:val="001A527E"/>
    <w:rsid w:val="001A588E"/>
    <w:rsid w:val="001A6E20"/>
    <w:rsid w:val="001A708C"/>
    <w:rsid w:val="001B318A"/>
    <w:rsid w:val="001C1BCE"/>
    <w:rsid w:val="001D0E1E"/>
    <w:rsid w:val="001D2E5D"/>
    <w:rsid w:val="001D3E52"/>
    <w:rsid w:val="001D40F7"/>
    <w:rsid w:val="001D4847"/>
    <w:rsid w:val="001D60DC"/>
    <w:rsid w:val="001D6574"/>
    <w:rsid w:val="001E0B13"/>
    <w:rsid w:val="001E123F"/>
    <w:rsid w:val="001E2686"/>
    <w:rsid w:val="001E57EF"/>
    <w:rsid w:val="001E59A1"/>
    <w:rsid w:val="001F577A"/>
    <w:rsid w:val="001F6CC9"/>
    <w:rsid w:val="00201C65"/>
    <w:rsid w:val="002065DE"/>
    <w:rsid w:val="0020790E"/>
    <w:rsid w:val="00207DBD"/>
    <w:rsid w:val="002115F9"/>
    <w:rsid w:val="00214A5C"/>
    <w:rsid w:val="002304FD"/>
    <w:rsid w:val="00233E4F"/>
    <w:rsid w:val="002541F5"/>
    <w:rsid w:val="00262702"/>
    <w:rsid w:val="00262B05"/>
    <w:rsid w:val="00264552"/>
    <w:rsid w:val="00264BDB"/>
    <w:rsid w:val="00267A3E"/>
    <w:rsid w:val="00272793"/>
    <w:rsid w:val="00274DA0"/>
    <w:rsid w:val="002776A6"/>
    <w:rsid w:val="00283FCC"/>
    <w:rsid w:val="002858AE"/>
    <w:rsid w:val="002967A5"/>
    <w:rsid w:val="00297026"/>
    <w:rsid w:val="002A274E"/>
    <w:rsid w:val="002A7476"/>
    <w:rsid w:val="002A7501"/>
    <w:rsid w:val="002B5260"/>
    <w:rsid w:val="002D1D0C"/>
    <w:rsid w:val="002E688D"/>
    <w:rsid w:val="002F79FD"/>
    <w:rsid w:val="00301C36"/>
    <w:rsid w:val="0030420B"/>
    <w:rsid w:val="00304AD2"/>
    <w:rsid w:val="00314970"/>
    <w:rsid w:val="003152BF"/>
    <w:rsid w:val="003241C8"/>
    <w:rsid w:val="00324AE7"/>
    <w:rsid w:val="00326FDD"/>
    <w:rsid w:val="003300C1"/>
    <w:rsid w:val="00337DAC"/>
    <w:rsid w:val="0034663D"/>
    <w:rsid w:val="00350ABD"/>
    <w:rsid w:val="003546F5"/>
    <w:rsid w:val="00356AC8"/>
    <w:rsid w:val="00363285"/>
    <w:rsid w:val="00364F66"/>
    <w:rsid w:val="00367501"/>
    <w:rsid w:val="003677EA"/>
    <w:rsid w:val="003704B9"/>
    <w:rsid w:val="003722F1"/>
    <w:rsid w:val="00381154"/>
    <w:rsid w:val="00382268"/>
    <w:rsid w:val="0039126E"/>
    <w:rsid w:val="003A5F73"/>
    <w:rsid w:val="003B20F4"/>
    <w:rsid w:val="003B5AEF"/>
    <w:rsid w:val="003B63FC"/>
    <w:rsid w:val="003C27DE"/>
    <w:rsid w:val="003C4843"/>
    <w:rsid w:val="003D522F"/>
    <w:rsid w:val="003D62F9"/>
    <w:rsid w:val="003E4B45"/>
    <w:rsid w:val="003F3A1F"/>
    <w:rsid w:val="003F3D38"/>
    <w:rsid w:val="003F6B20"/>
    <w:rsid w:val="004068DE"/>
    <w:rsid w:val="00406B83"/>
    <w:rsid w:val="00421CAE"/>
    <w:rsid w:val="00425B60"/>
    <w:rsid w:val="004323C2"/>
    <w:rsid w:val="00434A08"/>
    <w:rsid w:val="00442D12"/>
    <w:rsid w:val="00464033"/>
    <w:rsid w:val="00465A8D"/>
    <w:rsid w:val="00471881"/>
    <w:rsid w:val="0047677E"/>
    <w:rsid w:val="0047709E"/>
    <w:rsid w:val="0047784B"/>
    <w:rsid w:val="00482C7C"/>
    <w:rsid w:val="00485AFF"/>
    <w:rsid w:val="004864E5"/>
    <w:rsid w:val="00486651"/>
    <w:rsid w:val="00490D12"/>
    <w:rsid w:val="00493DB1"/>
    <w:rsid w:val="004953DD"/>
    <w:rsid w:val="00495D93"/>
    <w:rsid w:val="00496F29"/>
    <w:rsid w:val="004A7DD3"/>
    <w:rsid w:val="004B0018"/>
    <w:rsid w:val="004B591C"/>
    <w:rsid w:val="004B677C"/>
    <w:rsid w:val="004B7762"/>
    <w:rsid w:val="004D188C"/>
    <w:rsid w:val="004D33CB"/>
    <w:rsid w:val="004E02D2"/>
    <w:rsid w:val="004E2408"/>
    <w:rsid w:val="004E4C9B"/>
    <w:rsid w:val="004E6553"/>
    <w:rsid w:val="00506D23"/>
    <w:rsid w:val="00514B2E"/>
    <w:rsid w:val="00522ECD"/>
    <w:rsid w:val="00524648"/>
    <w:rsid w:val="005313DB"/>
    <w:rsid w:val="005324EB"/>
    <w:rsid w:val="00537C13"/>
    <w:rsid w:val="00550922"/>
    <w:rsid w:val="0056359F"/>
    <w:rsid w:val="005665CA"/>
    <w:rsid w:val="00570A67"/>
    <w:rsid w:val="00570CA6"/>
    <w:rsid w:val="005745F1"/>
    <w:rsid w:val="00591670"/>
    <w:rsid w:val="00592E14"/>
    <w:rsid w:val="00593F1B"/>
    <w:rsid w:val="00594494"/>
    <w:rsid w:val="0059502B"/>
    <w:rsid w:val="00596CB7"/>
    <w:rsid w:val="00597EA2"/>
    <w:rsid w:val="005A2B84"/>
    <w:rsid w:val="005B304A"/>
    <w:rsid w:val="005B40C3"/>
    <w:rsid w:val="005B5514"/>
    <w:rsid w:val="005D2447"/>
    <w:rsid w:val="005D4A9C"/>
    <w:rsid w:val="005E2DFA"/>
    <w:rsid w:val="005F0F48"/>
    <w:rsid w:val="005F1695"/>
    <w:rsid w:val="005F6F87"/>
    <w:rsid w:val="00603351"/>
    <w:rsid w:val="00604B65"/>
    <w:rsid w:val="00606985"/>
    <w:rsid w:val="0060727B"/>
    <w:rsid w:val="00612227"/>
    <w:rsid w:val="00615AB3"/>
    <w:rsid w:val="0061622C"/>
    <w:rsid w:val="006256CF"/>
    <w:rsid w:val="00634814"/>
    <w:rsid w:val="006370F3"/>
    <w:rsid w:val="00641DBE"/>
    <w:rsid w:val="00651262"/>
    <w:rsid w:val="00656253"/>
    <w:rsid w:val="00656B71"/>
    <w:rsid w:val="00663325"/>
    <w:rsid w:val="0066344F"/>
    <w:rsid w:val="006651AA"/>
    <w:rsid w:val="0067471D"/>
    <w:rsid w:val="00677CC6"/>
    <w:rsid w:val="00681A40"/>
    <w:rsid w:val="0068255F"/>
    <w:rsid w:val="00684F1C"/>
    <w:rsid w:val="00693C31"/>
    <w:rsid w:val="00694521"/>
    <w:rsid w:val="006A1967"/>
    <w:rsid w:val="006A4F84"/>
    <w:rsid w:val="006B2814"/>
    <w:rsid w:val="006B47A5"/>
    <w:rsid w:val="006D0665"/>
    <w:rsid w:val="006D0DBC"/>
    <w:rsid w:val="006D54CA"/>
    <w:rsid w:val="006E028B"/>
    <w:rsid w:val="006F1A56"/>
    <w:rsid w:val="006F315B"/>
    <w:rsid w:val="006F3E29"/>
    <w:rsid w:val="006F7930"/>
    <w:rsid w:val="007019B1"/>
    <w:rsid w:val="007034E0"/>
    <w:rsid w:val="007038ED"/>
    <w:rsid w:val="007040AF"/>
    <w:rsid w:val="00714BA1"/>
    <w:rsid w:val="00717071"/>
    <w:rsid w:val="00720D5F"/>
    <w:rsid w:val="00721A35"/>
    <w:rsid w:val="007273F8"/>
    <w:rsid w:val="00742A87"/>
    <w:rsid w:val="00744C4C"/>
    <w:rsid w:val="007455C3"/>
    <w:rsid w:val="00745E78"/>
    <w:rsid w:val="00750385"/>
    <w:rsid w:val="00751966"/>
    <w:rsid w:val="007556A1"/>
    <w:rsid w:val="007607DB"/>
    <w:rsid w:val="00762945"/>
    <w:rsid w:val="00771BB3"/>
    <w:rsid w:val="007726ED"/>
    <w:rsid w:val="007759CF"/>
    <w:rsid w:val="007772BD"/>
    <w:rsid w:val="00782EFB"/>
    <w:rsid w:val="0078377C"/>
    <w:rsid w:val="00784DCA"/>
    <w:rsid w:val="00787353"/>
    <w:rsid w:val="00790FE4"/>
    <w:rsid w:val="007954B5"/>
    <w:rsid w:val="007A3945"/>
    <w:rsid w:val="007A6007"/>
    <w:rsid w:val="007B2B84"/>
    <w:rsid w:val="007B38A8"/>
    <w:rsid w:val="007B6750"/>
    <w:rsid w:val="007C1B6B"/>
    <w:rsid w:val="007C1E1D"/>
    <w:rsid w:val="007C53A1"/>
    <w:rsid w:val="007C709E"/>
    <w:rsid w:val="007D40E1"/>
    <w:rsid w:val="007D454A"/>
    <w:rsid w:val="007E328A"/>
    <w:rsid w:val="007F1EAC"/>
    <w:rsid w:val="007F73EA"/>
    <w:rsid w:val="00802CA8"/>
    <w:rsid w:val="008057FC"/>
    <w:rsid w:val="008061F5"/>
    <w:rsid w:val="00806994"/>
    <w:rsid w:val="00822B0A"/>
    <w:rsid w:val="00824131"/>
    <w:rsid w:val="00825DE7"/>
    <w:rsid w:val="00827C49"/>
    <w:rsid w:val="00831073"/>
    <w:rsid w:val="00831429"/>
    <w:rsid w:val="00833680"/>
    <w:rsid w:val="0084226C"/>
    <w:rsid w:val="0084448E"/>
    <w:rsid w:val="008526C6"/>
    <w:rsid w:val="00861D81"/>
    <w:rsid w:val="0087036D"/>
    <w:rsid w:val="00873096"/>
    <w:rsid w:val="00875FD5"/>
    <w:rsid w:val="008919B5"/>
    <w:rsid w:val="0089694F"/>
    <w:rsid w:val="008A3394"/>
    <w:rsid w:val="008A430B"/>
    <w:rsid w:val="008A538A"/>
    <w:rsid w:val="008A546F"/>
    <w:rsid w:val="008A79A2"/>
    <w:rsid w:val="008B4854"/>
    <w:rsid w:val="008C0EE5"/>
    <w:rsid w:val="008C31D8"/>
    <w:rsid w:val="008C31DA"/>
    <w:rsid w:val="008C586B"/>
    <w:rsid w:val="008C5F23"/>
    <w:rsid w:val="008C6C58"/>
    <w:rsid w:val="008D26F9"/>
    <w:rsid w:val="008E356E"/>
    <w:rsid w:val="008F1D6C"/>
    <w:rsid w:val="008F37EA"/>
    <w:rsid w:val="008F5C23"/>
    <w:rsid w:val="008F62A0"/>
    <w:rsid w:val="0090771F"/>
    <w:rsid w:val="00917CA9"/>
    <w:rsid w:val="009234DC"/>
    <w:rsid w:val="00925E35"/>
    <w:rsid w:val="00926ADB"/>
    <w:rsid w:val="0093064F"/>
    <w:rsid w:val="0093121E"/>
    <w:rsid w:val="009319A8"/>
    <w:rsid w:val="00931F13"/>
    <w:rsid w:val="00935D29"/>
    <w:rsid w:val="00944EBA"/>
    <w:rsid w:val="0094609B"/>
    <w:rsid w:val="0095313F"/>
    <w:rsid w:val="0095401E"/>
    <w:rsid w:val="00957AF8"/>
    <w:rsid w:val="00961701"/>
    <w:rsid w:val="00961BDF"/>
    <w:rsid w:val="0096246C"/>
    <w:rsid w:val="00964F06"/>
    <w:rsid w:val="00971AC8"/>
    <w:rsid w:val="00980864"/>
    <w:rsid w:val="0098763D"/>
    <w:rsid w:val="00987F79"/>
    <w:rsid w:val="00995B04"/>
    <w:rsid w:val="009A3F39"/>
    <w:rsid w:val="009A6882"/>
    <w:rsid w:val="009B0785"/>
    <w:rsid w:val="009B366D"/>
    <w:rsid w:val="009D585B"/>
    <w:rsid w:val="009D63B2"/>
    <w:rsid w:val="009D66DA"/>
    <w:rsid w:val="009E02C2"/>
    <w:rsid w:val="009E1260"/>
    <w:rsid w:val="009F0E12"/>
    <w:rsid w:val="00A02DE6"/>
    <w:rsid w:val="00A05C38"/>
    <w:rsid w:val="00A05C7A"/>
    <w:rsid w:val="00A05FD5"/>
    <w:rsid w:val="00A069F4"/>
    <w:rsid w:val="00A0731D"/>
    <w:rsid w:val="00A07891"/>
    <w:rsid w:val="00A140BB"/>
    <w:rsid w:val="00A26AEE"/>
    <w:rsid w:val="00A35061"/>
    <w:rsid w:val="00A377FD"/>
    <w:rsid w:val="00A412F6"/>
    <w:rsid w:val="00A41BEF"/>
    <w:rsid w:val="00A42CEA"/>
    <w:rsid w:val="00A56B68"/>
    <w:rsid w:val="00A60D24"/>
    <w:rsid w:val="00A62B09"/>
    <w:rsid w:val="00A645D6"/>
    <w:rsid w:val="00A652C0"/>
    <w:rsid w:val="00A6571E"/>
    <w:rsid w:val="00A707F4"/>
    <w:rsid w:val="00A72248"/>
    <w:rsid w:val="00A75C4E"/>
    <w:rsid w:val="00A76351"/>
    <w:rsid w:val="00A7694B"/>
    <w:rsid w:val="00A76EEF"/>
    <w:rsid w:val="00A824A0"/>
    <w:rsid w:val="00AA7B50"/>
    <w:rsid w:val="00AB0758"/>
    <w:rsid w:val="00AB0B0C"/>
    <w:rsid w:val="00AB3947"/>
    <w:rsid w:val="00AB51CB"/>
    <w:rsid w:val="00AB520A"/>
    <w:rsid w:val="00AC17A9"/>
    <w:rsid w:val="00AC7ADF"/>
    <w:rsid w:val="00AD237B"/>
    <w:rsid w:val="00AD28D9"/>
    <w:rsid w:val="00AD70D9"/>
    <w:rsid w:val="00AE3AAC"/>
    <w:rsid w:val="00AF08EE"/>
    <w:rsid w:val="00AF2ADE"/>
    <w:rsid w:val="00B02AA5"/>
    <w:rsid w:val="00B063B3"/>
    <w:rsid w:val="00B108AD"/>
    <w:rsid w:val="00B12510"/>
    <w:rsid w:val="00B13208"/>
    <w:rsid w:val="00B13BED"/>
    <w:rsid w:val="00B15D0E"/>
    <w:rsid w:val="00B15DAA"/>
    <w:rsid w:val="00B253E9"/>
    <w:rsid w:val="00B26FD3"/>
    <w:rsid w:val="00B37506"/>
    <w:rsid w:val="00B40DC7"/>
    <w:rsid w:val="00B46C50"/>
    <w:rsid w:val="00B46D11"/>
    <w:rsid w:val="00B51B6D"/>
    <w:rsid w:val="00B6062C"/>
    <w:rsid w:val="00B613C5"/>
    <w:rsid w:val="00B633BC"/>
    <w:rsid w:val="00B6364D"/>
    <w:rsid w:val="00B70EFF"/>
    <w:rsid w:val="00B71CBF"/>
    <w:rsid w:val="00B72C29"/>
    <w:rsid w:val="00B72E94"/>
    <w:rsid w:val="00B76942"/>
    <w:rsid w:val="00B82401"/>
    <w:rsid w:val="00B83395"/>
    <w:rsid w:val="00B9260A"/>
    <w:rsid w:val="00BA0212"/>
    <w:rsid w:val="00BA4369"/>
    <w:rsid w:val="00BA4986"/>
    <w:rsid w:val="00BB25A6"/>
    <w:rsid w:val="00BB4E37"/>
    <w:rsid w:val="00BC0CB3"/>
    <w:rsid w:val="00BC7CDA"/>
    <w:rsid w:val="00BD3E28"/>
    <w:rsid w:val="00BE1367"/>
    <w:rsid w:val="00BE6198"/>
    <w:rsid w:val="00BE6CA6"/>
    <w:rsid w:val="00BF1BD2"/>
    <w:rsid w:val="00BF516C"/>
    <w:rsid w:val="00BF7408"/>
    <w:rsid w:val="00BF789E"/>
    <w:rsid w:val="00C024F3"/>
    <w:rsid w:val="00C04C34"/>
    <w:rsid w:val="00C25FA7"/>
    <w:rsid w:val="00C330AA"/>
    <w:rsid w:val="00C43A6E"/>
    <w:rsid w:val="00C44F22"/>
    <w:rsid w:val="00C47E25"/>
    <w:rsid w:val="00C50160"/>
    <w:rsid w:val="00C50B61"/>
    <w:rsid w:val="00C521DF"/>
    <w:rsid w:val="00C54015"/>
    <w:rsid w:val="00C61A7B"/>
    <w:rsid w:val="00C64CC4"/>
    <w:rsid w:val="00C6734C"/>
    <w:rsid w:val="00C829C8"/>
    <w:rsid w:val="00C87ED3"/>
    <w:rsid w:val="00C91692"/>
    <w:rsid w:val="00C94DB4"/>
    <w:rsid w:val="00C96EC1"/>
    <w:rsid w:val="00C97429"/>
    <w:rsid w:val="00C97FAE"/>
    <w:rsid w:val="00CA2AB4"/>
    <w:rsid w:val="00CA7B11"/>
    <w:rsid w:val="00CA7E35"/>
    <w:rsid w:val="00CB0091"/>
    <w:rsid w:val="00CB61A6"/>
    <w:rsid w:val="00CC00D3"/>
    <w:rsid w:val="00CC6B88"/>
    <w:rsid w:val="00CC7B0A"/>
    <w:rsid w:val="00CD2168"/>
    <w:rsid w:val="00CD5934"/>
    <w:rsid w:val="00CD6E71"/>
    <w:rsid w:val="00CE02F1"/>
    <w:rsid w:val="00CE3E3B"/>
    <w:rsid w:val="00CE767A"/>
    <w:rsid w:val="00CE7728"/>
    <w:rsid w:val="00CF1D58"/>
    <w:rsid w:val="00CF412E"/>
    <w:rsid w:val="00CF4C57"/>
    <w:rsid w:val="00CF5CEA"/>
    <w:rsid w:val="00CF7F7E"/>
    <w:rsid w:val="00D03A2F"/>
    <w:rsid w:val="00D0654A"/>
    <w:rsid w:val="00D074A1"/>
    <w:rsid w:val="00D14B26"/>
    <w:rsid w:val="00D15397"/>
    <w:rsid w:val="00D24638"/>
    <w:rsid w:val="00D32A77"/>
    <w:rsid w:val="00D36FF1"/>
    <w:rsid w:val="00D372BE"/>
    <w:rsid w:val="00D37800"/>
    <w:rsid w:val="00D4036B"/>
    <w:rsid w:val="00D52DF8"/>
    <w:rsid w:val="00D5589A"/>
    <w:rsid w:val="00D577E5"/>
    <w:rsid w:val="00D6074E"/>
    <w:rsid w:val="00D70E5D"/>
    <w:rsid w:val="00D748B3"/>
    <w:rsid w:val="00D74DD8"/>
    <w:rsid w:val="00D810B6"/>
    <w:rsid w:val="00D81ED1"/>
    <w:rsid w:val="00D91C3C"/>
    <w:rsid w:val="00D91FE2"/>
    <w:rsid w:val="00D95581"/>
    <w:rsid w:val="00DB73DB"/>
    <w:rsid w:val="00DC1E74"/>
    <w:rsid w:val="00DC22BF"/>
    <w:rsid w:val="00DC6BAB"/>
    <w:rsid w:val="00DD1077"/>
    <w:rsid w:val="00DD26C8"/>
    <w:rsid w:val="00DD6C5D"/>
    <w:rsid w:val="00DE42CC"/>
    <w:rsid w:val="00DE4BEA"/>
    <w:rsid w:val="00DF0098"/>
    <w:rsid w:val="00DF23A0"/>
    <w:rsid w:val="00DF2ABC"/>
    <w:rsid w:val="00E008DA"/>
    <w:rsid w:val="00E009E0"/>
    <w:rsid w:val="00E03D83"/>
    <w:rsid w:val="00E05F10"/>
    <w:rsid w:val="00E065F7"/>
    <w:rsid w:val="00E14B74"/>
    <w:rsid w:val="00E17356"/>
    <w:rsid w:val="00E25B4C"/>
    <w:rsid w:val="00E27389"/>
    <w:rsid w:val="00E32FE7"/>
    <w:rsid w:val="00E40A6D"/>
    <w:rsid w:val="00E40B94"/>
    <w:rsid w:val="00E53FBC"/>
    <w:rsid w:val="00E5722C"/>
    <w:rsid w:val="00E63D2F"/>
    <w:rsid w:val="00E77F06"/>
    <w:rsid w:val="00E82239"/>
    <w:rsid w:val="00E86992"/>
    <w:rsid w:val="00E92C06"/>
    <w:rsid w:val="00EA15A7"/>
    <w:rsid w:val="00EA41E6"/>
    <w:rsid w:val="00EB2949"/>
    <w:rsid w:val="00EB3CD6"/>
    <w:rsid w:val="00EB7E88"/>
    <w:rsid w:val="00EC7598"/>
    <w:rsid w:val="00ED185D"/>
    <w:rsid w:val="00ED3CCF"/>
    <w:rsid w:val="00ED76B3"/>
    <w:rsid w:val="00EE3412"/>
    <w:rsid w:val="00EE55DE"/>
    <w:rsid w:val="00EE5B9D"/>
    <w:rsid w:val="00EE5C2E"/>
    <w:rsid w:val="00EF49B2"/>
    <w:rsid w:val="00F0314E"/>
    <w:rsid w:val="00F04523"/>
    <w:rsid w:val="00F250CD"/>
    <w:rsid w:val="00F30BC7"/>
    <w:rsid w:val="00F31466"/>
    <w:rsid w:val="00F3681F"/>
    <w:rsid w:val="00F41541"/>
    <w:rsid w:val="00F41634"/>
    <w:rsid w:val="00F43A04"/>
    <w:rsid w:val="00F4556D"/>
    <w:rsid w:val="00F46365"/>
    <w:rsid w:val="00F55BC0"/>
    <w:rsid w:val="00F63566"/>
    <w:rsid w:val="00F658D7"/>
    <w:rsid w:val="00F71506"/>
    <w:rsid w:val="00F82AD8"/>
    <w:rsid w:val="00F8637E"/>
    <w:rsid w:val="00F9456F"/>
    <w:rsid w:val="00FA0F13"/>
    <w:rsid w:val="00FA48BF"/>
    <w:rsid w:val="00FA4BD6"/>
    <w:rsid w:val="00FA4E32"/>
    <w:rsid w:val="00FB268D"/>
    <w:rsid w:val="00FB65D2"/>
    <w:rsid w:val="00FC109E"/>
    <w:rsid w:val="00FC18EE"/>
    <w:rsid w:val="00FC624B"/>
    <w:rsid w:val="00FD02A6"/>
    <w:rsid w:val="00FD4A8C"/>
    <w:rsid w:val="00FE09D8"/>
    <w:rsid w:val="00FE2153"/>
    <w:rsid w:val="00FE3E26"/>
    <w:rsid w:val="00FF1B8E"/>
    <w:rsid w:val="00FF42AE"/>
    <w:rsid w:val="00FF4C7D"/>
    <w:rsid w:val="00FF73C8"/>
    <w:rsid w:val="01835BD4"/>
    <w:rsid w:val="025C317B"/>
    <w:rsid w:val="04DA1E6B"/>
    <w:rsid w:val="06A67BB4"/>
    <w:rsid w:val="072E2279"/>
    <w:rsid w:val="074D4AE7"/>
    <w:rsid w:val="08E34DA8"/>
    <w:rsid w:val="08E82AD2"/>
    <w:rsid w:val="095042E0"/>
    <w:rsid w:val="0A5A4CDB"/>
    <w:rsid w:val="0BE149FF"/>
    <w:rsid w:val="0D3B4630"/>
    <w:rsid w:val="0D6F2284"/>
    <w:rsid w:val="0E647148"/>
    <w:rsid w:val="0E68048E"/>
    <w:rsid w:val="0EB45FBC"/>
    <w:rsid w:val="0F472DB1"/>
    <w:rsid w:val="10184A0E"/>
    <w:rsid w:val="11457B57"/>
    <w:rsid w:val="15AE9424"/>
    <w:rsid w:val="16C16F5B"/>
    <w:rsid w:val="16FFAFF9"/>
    <w:rsid w:val="19225C82"/>
    <w:rsid w:val="193B1607"/>
    <w:rsid w:val="19A421B7"/>
    <w:rsid w:val="19B85BC7"/>
    <w:rsid w:val="19B90617"/>
    <w:rsid w:val="1A3F778C"/>
    <w:rsid w:val="1B192447"/>
    <w:rsid w:val="1B1E0CE2"/>
    <w:rsid w:val="1BB16B6B"/>
    <w:rsid w:val="1CAD60C3"/>
    <w:rsid w:val="1D7C1432"/>
    <w:rsid w:val="1D8D21A1"/>
    <w:rsid w:val="1DD3D39C"/>
    <w:rsid w:val="1E4C2AFD"/>
    <w:rsid w:val="1E965D3A"/>
    <w:rsid w:val="1EBA81D5"/>
    <w:rsid w:val="1EE83CA6"/>
    <w:rsid w:val="1EEFD672"/>
    <w:rsid w:val="1F624AC9"/>
    <w:rsid w:val="1F657400"/>
    <w:rsid w:val="1FA962BA"/>
    <w:rsid w:val="20762A98"/>
    <w:rsid w:val="218F7894"/>
    <w:rsid w:val="22811648"/>
    <w:rsid w:val="23DD1EC9"/>
    <w:rsid w:val="24301734"/>
    <w:rsid w:val="24B46768"/>
    <w:rsid w:val="25597142"/>
    <w:rsid w:val="29153B6F"/>
    <w:rsid w:val="29E10EAB"/>
    <w:rsid w:val="2A664A4D"/>
    <w:rsid w:val="2B36152C"/>
    <w:rsid w:val="2B3F5A7D"/>
    <w:rsid w:val="2BA20468"/>
    <w:rsid w:val="2CBDB454"/>
    <w:rsid w:val="2CE502E1"/>
    <w:rsid w:val="2D1F7C98"/>
    <w:rsid w:val="2D7BB417"/>
    <w:rsid w:val="2E6F3FA3"/>
    <w:rsid w:val="2EC42FF9"/>
    <w:rsid w:val="2EEE0EEA"/>
    <w:rsid w:val="2EFD6753"/>
    <w:rsid w:val="2FB77C32"/>
    <w:rsid w:val="2FDF1E0E"/>
    <w:rsid w:val="2FFD4CC6"/>
    <w:rsid w:val="2FFEF020"/>
    <w:rsid w:val="30F268A0"/>
    <w:rsid w:val="321342F5"/>
    <w:rsid w:val="323F1E92"/>
    <w:rsid w:val="341C3AC9"/>
    <w:rsid w:val="351D46CE"/>
    <w:rsid w:val="3566C21B"/>
    <w:rsid w:val="36D45D3D"/>
    <w:rsid w:val="36F30D14"/>
    <w:rsid w:val="373368C3"/>
    <w:rsid w:val="37FF772D"/>
    <w:rsid w:val="385E330F"/>
    <w:rsid w:val="395C4DA0"/>
    <w:rsid w:val="39FE724E"/>
    <w:rsid w:val="3AB71B26"/>
    <w:rsid w:val="3B194CD5"/>
    <w:rsid w:val="3B7B0F30"/>
    <w:rsid w:val="3BAB5713"/>
    <w:rsid w:val="3BF3E031"/>
    <w:rsid w:val="3C0C1E0A"/>
    <w:rsid w:val="3CDF24C5"/>
    <w:rsid w:val="3D9227A2"/>
    <w:rsid w:val="3DDB483D"/>
    <w:rsid w:val="3DFFB44D"/>
    <w:rsid w:val="3DFFD7D5"/>
    <w:rsid w:val="3E745AF5"/>
    <w:rsid w:val="3F1FDDBE"/>
    <w:rsid w:val="3F35724B"/>
    <w:rsid w:val="3FCE3744"/>
    <w:rsid w:val="3FD153DB"/>
    <w:rsid w:val="3FF27E77"/>
    <w:rsid w:val="41EC7717"/>
    <w:rsid w:val="420A2D06"/>
    <w:rsid w:val="42C61CB2"/>
    <w:rsid w:val="433445B3"/>
    <w:rsid w:val="44772F23"/>
    <w:rsid w:val="45015E7B"/>
    <w:rsid w:val="45A864F3"/>
    <w:rsid w:val="45F7E54D"/>
    <w:rsid w:val="46836F59"/>
    <w:rsid w:val="46B740A8"/>
    <w:rsid w:val="47A74655"/>
    <w:rsid w:val="47C72D66"/>
    <w:rsid w:val="4849321B"/>
    <w:rsid w:val="48604ABC"/>
    <w:rsid w:val="48754E03"/>
    <w:rsid w:val="49941B26"/>
    <w:rsid w:val="499D15DA"/>
    <w:rsid w:val="4A7F81A0"/>
    <w:rsid w:val="4B4D6653"/>
    <w:rsid w:val="4E7E79B9"/>
    <w:rsid w:val="4EB10575"/>
    <w:rsid w:val="4F4F3671"/>
    <w:rsid w:val="4FEFEC75"/>
    <w:rsid w:val="508F3D0B"/>
    <w:rsid w:val="51174DF9"/>
    <w:rsid w:val="51AF9536"/>
    <w:rsid w:val="533F89A8"/>
    <w:rsid w:val="53D554FC"/>
    <w:rsid w:val="54E06F6B"/>
    <w:rsid w:val="55FE25E3"/>
    <w:rsid w:val="57799E3C"/>
    <w:rsid w:val="577C138C"/>
    <w:rsid w:val="57A11232"/>
    <w:rsid w:val="57F117FC"/>
    <w:rsid w:val="58022622"/>
    <w:rsid w:val="58956538"/>
    <w:rsid w:val="59EF6F38"/>
    <w:rsid w:val="5A7E03BA"/>
    <w:rsid w:val="5AA2613A"/>
    <w:rsid w:val="5ABEEC9C"/>
    <w:rsid w:val="5B684908"/>
    <w:rsid w:val="5B706420"/>
    <w:rsid w:val="5B9F2B85"/>
    <w:rsid w:val="5BFB51DD"/>
    <w:rsid w:val="5BFFE8AC"/>
    <w:rsid w:val="5C7F5305"/>
    <w:rsid w:val="5C8F55B6"/>
    <w:rsid w:val="5CAD309B"/>
    <w:rsid w:val="5CC23710"/>
    <w:rsid w:val="5CF9B3D1"/>
    <w:rsid w:val="5D652A11"/>
    <w:rsid w:val="5E3E9330"/>
    <w:rsid w:val="5E3F9FB7"/>
    <w:rsid w:val="5F8F328E"/>
    <w:rsid w:val="5FEF999D"/>
    <w:rsid w:val="5FFF8BBD"/>
    <w:rsid w:val="607B6069"/>
    <w:rsid w:val="61F3C599"/>
    <w:rsid w:val="620920EC"/>
    <w:rsid w:val="62436BF5"/>
    <w:rsid w:val="62877E79"/>
    <w:rsid w:val="63D056B8"/>
    <w:rsid w:val="641D16A4"/>
    <w:rsid w:val="647ECBD6"/>
    <w:rsid w:val="66372BB8"/>
    <w:rsid w:val="66DBE5A9"/>
    <w:rsid w:val="66FEE657"/>
    <w:rsid w:val="671B1CF3"/>
    <w:rsid w:val="678267C7"/>
    <w:rsid w:val="6845205F"/>
    <w:rsid w:val="69B77D34"/>
    <w:rsid w:val="6A0FEB77"/>
    <w:rsid w:val="6A854760"/>
    <w:rsid w:val="6B733431"/>
    <w:rsid w:val="6C05761A"/>
    <w:rsid w:val="6C89352D"/>
    <w:rsid w:val="6CAD1081"/>
    <w:rsid w:val="6CEDAECA"/>
    <w:rsid w:val="6D4B12E4"/>
    <w:rsid w:val="6D733B04"/>
    <w:rsid w:val="6DAF368D"/>
    <w:rsid w:val="6EBB5496"/>
    <w:rsid w:val="6ED4399A"/>
    <w:rsid w:val="6EF285BE"/>
    <w:rsid w:val="6FBD0C1F"/>
    <w:rsid w:val="6FDF0636"/>
    <w:rsid w:val="6FE96865"/>
    <w:rsid w:val="6FEC7F0C"/>
    <w:rsid w:val="6FFF54CB"/>
    <w:rsid w:val="70E76683"/>
    <w:rsid w:val="71BF7A11"/>
    <w:rsid w:val="71C3DFC4"/>
    <w:rsid w:val="72AFBA8A"/>
    <w:rsid w:val="734474E8"/>
    <w:rsid w:val="73847AB6"/>
    <w:rsid w:val="73F41CDB"/>
    <w:rsid w:val="74311ECC"/>
    <w:rsid w:val="7695B0CB"/>
    <w:rsid w:val="76AE10E1"/>
    <w:rsid w:val="7766BF3F"/>
    <w:rsid w:val="778FB473"/>
    <w:rsid w:val="77E7C861"/>
    <w:rsid w:val="77EFAF38"/>
    <w:rsid w:val="77FFFD1B"/>
    <w:rsid w:val="780E06D7"/>
    <w:rsid w:val="784374A6"/>
    <w:rsid w:val="787FC47A"/>
    <w:rsid w:val="79690D55"/>
    <w:rsid w:val="79BF72DB"/>
    <w:rsid w:val="79EEA4BB"/>
    <w:rsid w:val="79EF5442"/>
    <w:rsid w:val="79F78EDD"/>
    <w:rsid w:val="79F79048"/>
    <w:rsid w:val="7A2B3D31"/>
    <w:rsid w:val="7AFB1717"/>
    <w:rsid w:val="7B6F3E6D"/>
    <w:rsid w:val="7B7F135C"/>
    <w:rsid w:val="7BA47F9A"/>
    <w:rsid w:val="7BDE3F0F"/>
    <w:rsid w:val="7CD7BFF7"/>
    <w:rsid w:val="7D535273"/>
    <w:rsid w:val="7D7DBA18"/>
    <w:rsid w:val="7DB72394"/>
    <w:rsid w:val="7DDE0D93"/>
    <w:rsid w:val="7DEF7080"/>
    <w:rsid w:val="7DFC43B1"/>
    <w:rsid w:val="7DFFCD07"/>
    <w:rsid w:val="7E5FAE6F"/>
    <w:rsid w:val="7E7B80EF"/>
    <w:rsid w:val="7E9BA48D"/>
    <w:rsid w:val="7EFEDCC1"/>
    <w:rsid w:val="7F000DF8"/>
    <w:rsid w:val="7F1E5EDE"/>
    <w:rsid w:val="7F3F7969"/>
    <w:rsid w:val="7F6A5434"/>
    <w:rsid w:val="7F7AF6B7"/>
    <w:rsid w:val="7F7C12F1"/>
    <w:rsid w:val="7F7F5A8B"/>
    <w:rsid w:val="7F7FA5B7"/>
    <w:rsid w:val="7F860E3B"/>
    <w:rsid w:val="7F884103"/>
    <w:rsid w:val="7FBBB98C"/>
    <w:rsid w:val="7FBD092F"/>
    <w:rsid w:val="7FBFD434"/>
    <w:rsid w:val="7FC753D7"/>
    <w:rsid w:val="7FCE5EB1"/>
    <w:rsid w:val="7FDB8804"/>
    <w:rsid w:val="7FDBBAE1"/>
    <w:rsid w:val="7FF2FD63"/>
    <w:rsid w:val="7FF771CC"/>
    <w:rsid w:val="7FFDFA4A"/>
    <w:rsid w:val="89DCD59E"/>
    <w:rsid w:val="9BE7BD01"/>
    <w:rsid w:val="9FCFE918"/>
    <w:rsid w:val="A8B73FB4"/>
    <w:rsid w:val="ABFBB380"/>
    <w:rsid w:val="AFAFC688"/>
    <w:rsid w:val="B43C9BCD"/>
    <w:rsid w:val="B4BBC996"/>
    <w:rsid w:val="B6DD728F"/>
    <w:rsid w:val="BA7B23C6"/>
    <w:rsid w:val="BB5F40FA"/>
    <w:rsid w:val="BBFFA714"/>
    <w:rsid w:val="BC2FE7B8"/>
    <w:rsid w:val="BDCF2E1D"/>
    <w:rsid w:val="BDFF922C"/>
    <w:rsid w:val="BE7FAF56"/>
    <w:rsid w:val="BEFF2C1B"/>
    <w:rsid w:val="BF5E6B35"/>
    <w:rsid w:val="BF8E9573"/>
    <w:rsid w:val="BFBD2ED3"/>
    <w:rsid w:val="BFBDBCE1"/>
    <w:rsid w:val="BFCF5C91"/>
    <w:rsid w:val="BFE94C8C"/>
    <w:rsid w:val="BFED5954"/>
    <w:rsid w:val="BFFD709C"/>
    <w:rsid w:val="BFFE1577"/>
    <w:rsid w:val="BFFFE629"/>
    <w:rsid w:val="C3FF1B99"/>
    <w:rsid w:val="CDBF30B1"/>
    <w:rsid w:val="CDF708AF"/>
    <w:rsid w:val="CDF7968C"/>
    <w:rsid w:val="CEE7798F"/>
    <w:rsid w:val="CFFDD984"/>
    <w:rsid w:val="D3FE8130"/>
    <w:rsid w:val="D3FF6A21"/>
    <w:rsid w:val="D43C26FB"/>
    <w:rsid w:val="D6BA931C"/>
    <w:rsid w:val="D78F5284"/>
    <w:rsid w:val="D8F751ED"/>
    <w:rsid w:val="DC6FA64A"/>
    <w:rsid w:val="DDFF0ACB"/>
    <w:rsid w:val="DEFE2F3B"/>
    <w:rsid w:val="DF51B855"/>
    <w:rsid w:val="DF7D8FDA"/>
    <w:rsid w:val="DF7F3C6A"/>
    <w:rsid w:val="DF9F57D2"/>
    <w:rsid w:val="DFDD0CCC"/>
    <w:rsid w:val="DFDF2BD6"/>
    <w:rsid w:val="DFE92B3E"/>
    <w:rsid w:val="DFFBF4EE"/>
    <w:rsid w:val="DFFDB780"/>
    <w:rsid w:val="E3B79B58"/>
    <w:rsid w:val="E5D7DA48"/>
    <w:rsid w:val="E64B1055"/>
    <w:rsid w:val="E7FE54C6"/>
    <w:rsid w:val="EABC1AFB"/>
    <w:rsid w:val="EB6AFE3C"/>
    <w:rsid w:val="EBEF7ABE"/>
    <w:rsid w:val="EC5CA429"/>
    <w:rsid w:val="ECEF6A0B"/>
    <w:rsid w:val="ED8B2C94"/>
    <w:rsid w:val="EDBC44C8"/>
    <w:rsid w:val="EEDF67DB"/>
    <w:rsid w:val="EFEDD54B"/>
    <w:rsid w:val="F0BF082F"/>
    <w:rsid w:val="F2FF2137"/>
    <w:rsid w:val="F35F70BD"/>
    <w:rsid w:val="F3D0E552"/>
    <w:rsid w:val="F3FD9FAA"/>
    <w:rsid w:val="F4D719E3"/>
    <w:rsid w:val="F51F5709"/>
    <w:rsid w:val="F5771285"/>
    <w:rsid w:val="F6BE3EDA"/>
    <w:rsid w:val="F76F32EF"/>
    <w:rsid w:val="F7AB1202"/>
    <w:rsid w:val="F7FD94C1"/>
    <w:rsid w:val="F8EF8029"/>
    <w:rsid w:val="F99FEF39"/>
    <w:rsid w:val="FB1BA52D"/>
    <w:rsid w:val="FBDF4754"/>
    <w:rsid w:val="FBEA5700"/>
    <w:rsid w:val="FBFB20EF"/>
    <w:rsid w:val="FBFE0216"/>
    <w:rsid w:val="FC2E0FBE"/>
    <w:rsid w:val="FCF4A2EC"/>
    <w:rsid w:val="FD7E20C4"/>
    <w:rsid w:val="FDB7244E"/>
    <w:rsid w:val="FE16E1FA"/>
    <w:rsid w:val="FE734873"/>
    <w:rsid w:val="FEBB36A3"/>
    <w:rsid w:val="FEDDDE42"/>
    <w:rsid w:val="FEE63DCC"/>
    <w:rsid w:val="FEF5EA5E"/>
    <w:rsid w:val="FEF7CC49"/>
    <w:rsid w:val="FF1F6B77"/>
    <w:rsid w:val="FF755EF2"/>
    <w:rsid w:val="FF7F7C5B"/>
    <w:rsid w:val="FFBC196B"/>
    <w:rsid w:val="FFC5581F"/>
    <w:rsid w:val="FFE36CC0"/>
    <w:rsid w:val="FFE4F080"/>
    <w:rsid w:val="FFFBF4E1"/>
    <w:rsid w:val="FFFCDC7B"/>
    <w:rsid w:val="FFFDC29B"/>
    <w:rsid w:val="FFFF9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qFormat="1" w:unhideWhenUsed="0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qFormat/>
    <w:uiPriority w:val="99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8"/>
    <w:semiHidden/>
    <w:qFormat/>
    <w:uiPriority w:val="99"/>
    <w:pPr>
      <w:ind w:left="100" w:leftChars="2500"/>
    </w:pPr>
  </w:style>
  <w:style w:type="paragraph" w:styleId="3">
    <w:name w:val="footer"/>
    <w:basedOn w:val="1"/>
    <w:link w:val="9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Emphasis"/>
    <w:basedOn w:val="6"/>
    <w:qFormat/>
    <w:locked/>
    <w:uiPriority w:val="0"/>
    <w:rPr>
      <w:i/>
    </w:rPr>
  </w:style>
  <w:style w:type="character" w:customStyle="1" w:styleId="8">
    <w:name w:val="Date Char"/>
    <w:basedOn w:val="6"/>
    <w:link w:val="2"/>
    <w:semiHidden/>
    <w:qFormat/>
    <w:locked/>
    <w:uiPriority w:val="99"/>
    <w:rPr>
      <w:rFonts w:cs="Times New Roman"/>
      <w:kern w:val="2"/>
      <w:sz w:val="22"/>
      <w:szCs w:val="22"/>
    </w:rPr>
  </w:style>
  <w:style w:type="character" w:customStyle="1" w:styleId="9">
    <w:name w:val="Footer Char"/>
    <w:basedOn w:val="6"/>
    <w:link w:val="3"/>
    <w:qFormat/>
    <w:locked/>
    <w:uiPriority w:val="99"/>
    <w:rPr>
      <w:rFonts w:cs="Times New Roman"/>
      <w:sz w:val="18"/>
      <w:szCs w:val="18"/>
    </w:rPr>
  </w:style>
  <w:style w:type="character" w:customStyle="1" w:styleId="10">
    <w:name w:val="Header Char"/>
    <w:basedOn w:val="6"/>
    <w:link w:val="4"/>
    <w:qFormat/>
    <w:locked/>
    <w:uiPriority w:val="99"/>
    <w:rPr>
      <w:rFonts w:cs="Times New Roman"/>
      <w:sz w:val="18"/>
      <w:szCs w:val="18"/>
    </w:rPr>
  </w:style>
  <w:style w:type="table" w:customStyle="1" w:styleId="11">
    <w:name w:val="Currency1"/>
    <w:qFormat/>
    <w:uiPriority w:val="99"/>
    <w:pPr>
      <w:textAlignment w:val="bottom"/>
    </w:pPr>
    <w:rPr>
      <w:rFonts w:ascii="Arial" w:hAnsi="Arial" w:cs="Arial"/>
      <w:color w:val="000000"/>
      <w:kern w:val="0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Currency [0]1"/>
    <w:qFormat/>
    <w:uiPriority w:val="99"/>
    <w:pPr>
      <w:textAlignment w:val="bottom"/>
    </w:pPr>
    <w:rPr>
      <w:rFonts w:ascii="Arial" w:hAnsi="Arial" w:cs="Arial"/>
      <w:color w:val="000000"/>
      <w:kern w:val="0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Percent1"/>
    <w:qFormat/>
    <w:uiPriority w:val="99"/>
    <w:pPr>
      <w:textAlignment w:val="bottom"/>
    </w:pPr>
    <w:rPr>
      <w:rFonts w:ascii="Arial" w:hAnsi="Arial" w:cs="Arial"/>
      <w:color w:val="000000"/>
      <w:kern w:val="0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">
    <w:name w:val="Normal1"/>
    <w:qFormat/>
    <w:uiPriority w:val="99"/>
    <w:pPr>
      <w:textAlignment w:val="center"/>
    </w:pPr>
    <w:rPr>
      <w:rFonts w:ascii="??" w:hAnsi="??" w:cs="??"/>
      <w:color w:val="000000"/>
      <w:kern w:val="0"/>
      <w:sz w:val="22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">
    <w:name w:val="Comma1"/>
    <w:qFormat/>
    <w:uiPriority w:val="99"/>
    <w:pPr>
      <w:textAlignment w:val="bottom"/>
    </w:pPr>
    <w:rPr>
      <w:rFonts w:ascii="Arial" w:hAnsi="Arial" w:cs="Arial"/>
      <w:color w:val="000000"/>
      <w:kern w:val="0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">
    <w:name w:val="Comma [0]1"/>
    <w:qFormat/>
    <w:uiPriority w:val="99"/>
    <w:pPr>
      <w:textAlignment w:val="bottom"/>
    </w:pPr>
    <w:rPr>
      <w:rFonts w:ascii="Arial" w:hAnsi="Arial" w:cs="Arial"/>
      <w:color w:val="000000"/>
      <w:kern w:val="0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Company>微软中国</Company>
  <Pages>1</Pages>
  <Words>380</Words>
  <Characters>435</Characters>
  <Lines>0</Lines>
  <Paragraphs>0</Paragraphs>
  <TotalTime>3</TotalTime>
  <ScaleCrop>false</ScaleCrop>
  <LinksUpToDate>false</LinksUpToDate>
  <CharactersWithSpaces>541</CharactersWithSpaces>
  <Application>WPS Office_11.8.2.9958_F1E327BC-269C-435d-A152-05C5408002CA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2022-03-06T11:49:00Z</dcterms:created>
  <dc:creator>Administrator</dc:creator>
  <cp:lastModifiedBy>epxc-1193</cp:lastModifiedBy>
  <cp:lastPrinted>2026-06-18T11:45:29Z</cp:lastPrinted>
  <dcterms:modified xsi:type="dcterms:W3CDTF">2026-06-18T11:45:34Z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2052-11.8.2.9958</vt:lpwstr>
  </property>
  <property fmtid="{D5CDD505-2E9C-101B-9397-08002B2CF9AE}" pid="3" name="ICV">
    <vt:lpwstr>F1CEC7C5E98841C7AB622B565AAC2204</vt:lpwstr>
  </property>
</Properties>
</file>